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background-simple-ppt-7777" recolor="t" type="frame"/>
    </v:background>
  </w:background>
  <w:body>
    <w:p w14:paraId="7E8B0EAD" w14:textId="158254CE" w:rsidR="00BE33C9" w:rsidRPr="00A625DA" w:rsidRDefault="008E5F6D" w:rsidP="0004362D">
      <w:pPr>
        <w:pStyle w:val="Month"/>
        <w:ind w:firstLine="720"/>
        <w:jc w:val="right"/>
        <w:rPr>
          <w:sz w:val="72"/>
        </w:rPr>
      </w:pPr>
      <w:r w:rsidRPr="00A625DA">
        <w:rPr>
          <w:noProof/>
          <w:sz w:val="72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2D10FF49" wp14:editId="39F940D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E9A6F" w14:textId="77777777" w:rsidR="0091785E" w:rsidRPr="00A625DA" w:rsidRDefault="0091785E" w:rsidP="008E5F6D">
                            <w:pPr>
                              <w:jc w:val="center"/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0FF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72.8pt;height:50.45pt;z-index:-251611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" fillcolor="white [3201]" strokecolor="#606372 [3204]" strokeweight="1pt">
                <v:textbox>
                  <w:txbxContent>
                    <w:p w14:paraId="4A9E9A6F" w14:textId="77777777" w:rsidR="0091785E" w:rsidRPr="00A625DA" w:rsidRDefault="0091785E" w:rsidP="008E5F6D">
                      <w:pPr>
                        <w:jc w:val="center"/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47FD1" w:rsidRPr="00A625DA">
        <w:rPr>
          <w:sz w:val="72"/>
        </w:rPr>
        <w:fldChar w:fldCharType="begin"/>
      </w:r>
      <w:r w:rsidR="00C47FD1" w:rsidRPr="00A625DA">
        <w:rPr>
          <w:sz w:val="72"/>
        </w:rPr>
        <w:instrText xml:space="preserve"> DOCVARIABLE  MonthStart \@ MMM \* MERGEFORMAT </w:instrText>
      </w:r>
      <w:r w:rsidR="00C47FD1" w:rsidRPr="00A625DA">
        <w:rPr>
          <w:sz w:val="72"/>
        </w:rPr>
        <w:fldChar w:fldCharType="separate"/>
      </w:r>
      <w:r w:rsidR="00437605" w:rsidRPr="00A625DA">
        <w:rPr>
          <w:sz w:val="72"/>
        </w:rPr>
        <w:t>Jan</w:t>
      </w:r>
      <w:r w:rsidR="00C47FD1" w:rsidRPr="00A625DA">
        <w:rPr>
          <w:sz w:val="72"/>
        </w:rPr>
        <w:fldChar w:fldCharType="end"/>
      </w:r>
      <w:r w:rsidR="00C47FD1" w:rsidRPr="00A625DA">
        <w:rPr>
          <w:rStyle w:val="Emphasis"/>
          <w:sz w:val="72"/>
        </w:rPr>
        <w:fldChar w:fldCharType="begin"/>
      </w:r>
      <w:r w:rsidR="00C47FD1" w:rsidRPr="00A625DA">
        <w:rPr>
          <w:rStyle w:val="Emphasis"/>
          <w:sz w:val="72"/>
        </w:rPr>
        <w:instrText xml:space="preserve"> DOCVARIABLE  MonthStart \@  yyyy   \* MERGEFORMAT </w:instrText>
      </w:r>
      <w:r w:rsidR="00C47FD1" w:rsidRPr="00A625DA">
        <w:rPr>
          <w:rStyle w:val="Emphasis"/>
          <w:sz w:val="72"/>
        </w:rPr>
        <w:fldChar w:fldCharType="separate"/>
      </w:r>
      <w:r w:rsidR="00437605" w:rsidRPr="00A625DA">
        <w:rPr>
          <w:rStyle w:val="Emphasis"/>
          <w:sz w:val="72"/>
        </w:rPr>
        <w:t>201</w:t>
      </w:r>
      <w:r w:rsidR="00C47FD1" w:rsidRPr="00A625DA">
        <w:rPr>
          <w:rStyle w:val="Emphasis"/>
          <w:sz w:val="72"/>
        </w:rPr>
        <w:fldChar w:fldCharType="end"/>
      </w:r>
      <w:r w:rsidR="0091785E">
        <w:rPr>
          <w:rStyle w:val="Emphasis"/>
          <w:sz w:val="72"/>
        </w:rPr>
        <w:t>9</w:t>
      </w:r>
    </w:p>
    <w:tbl>
      <w:tblPr>
        <w:tblW w:w="4986" w:type="pct"/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BE33C9" w:rsidRPr="00A625DA" w14:paraId="2B041F56" w14:textId="77777777" w:rsidTr="00132489">
        <w:trPr>
          <w:tblHeader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9CE" w:themeFill="accent6" w:themeFillTint="66"/>
            <w:tcMar>
              <w:top w:w="0" w:type="dxa"/>
              <w:bottom w:w="187" w:type="dxa"/>
            </w:tcMar>
            <w:vAlign w:val="center"/>
          </w:tcPr>
          <w:p w14:paraId="37BEECDF" w14:textId="77777777"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9CE" w:themeFill="accent6" w:themeFillTint="66"/>
            <w:tcMar>
              <w:top w:w="0" w:type="dxa"/>
              <w:bottom w:w="187" w:type="dxa"/>
            </w:tcMar>
            <w:vAlign w:val="center"/>
          </w:tcPr>
          <w:p w14:paraId="329201C0" w14:textId="77777777"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9CE" w:themeFill="accent6" w:themeFillTint="66"/>
            <w:tcMar>
              <w:top w:w="0" w:type="dxa"/>
              <w:bottom w:w="187" w:type="dxa"/>
            </w:tcMar>
            <w:vAlign w:val="center"/>
          </w:tcPr>
          <w:p w14:paraId="2659FB51" w14:textId="77777777"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9CE" w:themeFill="accent6" w:themeFillTint="66"/>
            <w:tcMar>
              <w:top w:w="0" w:type="dxa"/>
              <w:bottom w:w="187" w:type="dxa"/>
            </w:tcMar>
            <w:vAlign w:val="center"/>
          </w:tcPr>
          <w:p w14:paraId="650B20B9" w14:textId="77777777"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9CE" w:themeFill="accent6" w:themeFillTint="66"/>
            <w:tcMar>
              <w:top w:w="0" w:type="dxa"/>
              <w:bottom w:w="187" w:type="dxa"/>
            </w:tcMar>
            <w:vAlign w:val="center"/>
          </w:tcPr>
          <w:p w14:paraId="76F3524A" w14:textId="77777777"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9CE" w:themeFill="accent6" w:themeFillTint="66"/>
            <w:tcMar>
              <w:top w:w="0" w:type="dxa"/>
              <w:bottom w:w="187" w:type="dxa"/>
            </w:tcMar>
            <w:vAlign w:val="center"/>
          </w:tcPr>
          <w:p w14:paraId="6FA8CF1A" w14:textId="77777777"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9CE" w:themeFill="accent6" w:themeFillTint="66"/>
            <w:tcMar>
              <w:top w:w="0" w:type="dxa"/>
              <w:bottom w:w="187" w:type="dxa"/>
            </w:tcMar>
            <w:vAlign w:val="center"/>
          </w:tcPr>
          <w:p w14:paraId="3A1DF9C7" w14:textId="77777777" w:rsidR="00BE33C9" w:rsidRPr="00A625DA" w:rsidRDefault="00C47FD1" w:rsidP="00132489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BE33C9" w:rsidRPr="00A625DA" w14:paraId="55010FF0" w14:textId="77777777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5832EA20" w14:textId="77777777" w:rsidR="00BE33C9" w:rsidRPr="00A625DA" w:rsidRDefault="00C47FD1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sz w:val="22"/>
              </w:rPr>
              <w:instrText>Monday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“Sunday" 1 ""\#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344CBD32" w14:textId="097F8C1A" w:rsidR="00BE33C9" w:rsidRPr="00A625DA" w:rsidRDefault="00BE33C9">
            <w:pPr>
              <w:pStyle w:val="Date"/>
              <w:rPr>
                <w:sz w:val="2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7F02EC65" w14:textId="66D9C9B1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  <w:vAlign w:val="bottom"/>
          </w:tcPr>
          <w:p w14:paraId="2E33D89A" w14:textId="4C1B7852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160953CE" w14:textId="41486E26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7EE0C0BA" w14:textId="7FBABB8C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0F4E96EF" w14:textId="2D215074" w:rsidR="00BE33C9" w:rsidRPr="00A625DA" w:rsidRDefault="0004362D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5</w:t>
            </w:r>
          </w:p>
        </w:tc>
      </w:tr>
      <w:tr w:rsidR="00BE33C9" w:rsidRPr="00A625DA" w14:paraId="3CB03CCB" w14:textId="77777777" w:rsidTr="006D3557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24CD3E1C" w14:textId="77777777" w:rsidR="00BE33C9" w:rsidRPr="00A625DA" w:rsidRDefault="00BE33C9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70D47C6E" w14:textId="165E7028" w:rsidR="00BE33C9" w:rsidRPr="00A625DA" w:rsidRDefault="00BE33C9" w:rsidP="006D3557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22B67402" w14:textId="6BCFDE8E" w:rsidR="00BE33C9" w:rsidRPr="00A625DA" w:rsidRDefault="00A334C6">
            <w:pPr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099D716" wp14:editId="5A00FF95">
                  <wp:simplePos x="0" y="0"/>
                  <wp:positionH relativeFrom="column">
                    <wp:posOffset>220027</wp:posOffset>
                  </wp:positionH>
                  <wp:positionV relativeFrom="paragraph">
                    <wp:posOffset>29845</wp:posOffset>
                  </wp:positionV>
                  <wp:extent cx="871220" cy="671195"/>
                  <wp:effectExtent l="0" t="0" r="508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4C8D47DE" w14:textId="77777777" w:rsidR="00BE33C9" w:rsidRPr="00A625DA" w:rsidRDefault="00BE33C9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630AF300" w14:textId="77777777" w:rsidR="00BE33C9" w:rsidRPr="00A625DA" w:rsidRDefault="00BE33C9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361941A9" w14:textId="77777777" w:rsidR="00BE33C9" w:rsidRPr="00A625DA" w:rsidRDefault="00BE33C9">
            <w:pPr>
              <w:rPr>
                <w:sz w:val="16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01F8B123" w14:textId="77777777" w:rsidR="00BE33C9" w:rsidRPr="00A625DA" w:rsidRDefault="00BE33C9">
            <w:pPr>
              <w:rPr>
                <w:sz w:val="10"/>
              </w:rPr>
            </w:pPr>
          </w:p>
        </w:tc>
      </w:tr>
      <w:tr w:rsidR="00BE33C9" w:rsidRPr="00A625DA" w14:paraId="4A23677F" w14:textId="77777777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5019109D" w14:textId="27926018" w:rsidR="00BE33C9" w:rsidRPr="00A625DA" w:rsidRDefault="0004362D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6C9F31D9" w14:textId="594C1E7A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3248315E" w14:textId="47886559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169AAD68" w14:textId="0E9B83F2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46FB227B" w14:textId="1A3A8272" w:rsidR="00BE33C9" w:rsidRPr="00A625DA" w:rsidRDefault="0004362D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2B66AF43" w14:textId="23661D77" w:rsidR="00BE33C9" w:rsidRPr="00A625DA" w:rsidRDefault="00AB30BE">
            <w:pPr>
              <w:pStyle w:val="Date"/>
              <w:rPr>
                <w:sz w:val="22"/>
              </w:rPr>
            </w:pPr>
            <w:r w:rsidRPr="00A625DA">
              <w:rPr>
                <w:b w:val="0"/>
                <w:noProof/>
                <w:sz w:val="20"/>
                <w:szCs w:val="22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D1B9A7F" wp14:editId="60728940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203200</wp:posOffset>
                      </wp:positionV>
                      <wp:extent cx="1261110" cy="795020"/>
                      <wp:effectExtent l="0" t="0" r="15240" b="241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1110" cy="7950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2246C"/>
                              </a:solidFill>
                              <a:ln>
                                <a:solidFill>
                                  <a:srgbClr val="72246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1B9C8" w14:textId="77777777" w:rsidR="0091785E" w:rsidRPr="00F51713" w:rsidRDefault="0091785E" w:rsidP="00CC535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Join us for your favorite drink and get energized for busy season</w:t>
                                  </w:r>
                                  <w:r w:rsidRPr="00F51713">
                                    <w:rPr>
                                      <w:b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  <w:p w14:paraId="50D121A5" w14:textId="77777777" w:rsidR="0091785E" w:rsidRDefault="0091785E" w:rsidP="00CC535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1B9A7F" id="Text Box 4" o:spid="_x0000_s1027" style="position:absolute;left:0;text-align:left;margin-left:60.45pt;margin-top:16pt;width:99.3pt;height:6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" fillcolor="#72246c" strokecolor="#72246c" strokeweight="1pt">
                      <v:textbox>
                        <w:txbxContent>
                          <w:p w14:paraId="68D1B9C8" w14:textId="77777777" w:rsidR="0091785E" w:rsidRPr="00F51713" w:rsidRDefault="0091785E" w:rsidP="00CC53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Join us for your favorite drink and get energized for busy season</w:t>
                            </w:r>
                            <w:r w:rsidRPr="00F51713"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50D121A5" w14:textId="77777777" w:rsidR="0091785E" w:rsidRDefault="0091785E" w:rsidP="00CC5359"/>
                        </w:txbxContent>
                      </v:textbox>
                    </v:roundrect>
                  </w:pict>
                </mc:Fallback>
              </mc:AlternateContent>
            </w:r>
            <w:r w:rsidR="0004362D">
              <w:rPr>
                <w:sz w:val="22"/>
              </w:rPr>
              <w:t>11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1D5E6A5E" w14:textId="4CB7D58C" w:rsidR="00BE33C9" w:rsidRPr="00A625DA" w:rsidRDefault="00C47FD1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=F4+1\#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437605" w:rsidRPr="00A625DA">
              <w:rPr>
                <w:rStyle w:val="Emphasis"/>
                <w:noProof/>
                <w:sz w:val="22"/>
              </w:rPr>
              <w:t>1</w:t>
            </w:r>
            <w:r w:rsidR="0004362D">
              <w:rPr>
                <w:rStyle w:val="Emphasis"/>
                <w:noProof/>
                <w:sz w:val="22"/>
              </w:rPr>
              <w:t>2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AB30BE" w:rsidRPr="00A625DA" w14:paraId="10273A07" w14:textId="77777777" w:rsidTr="00CE0FEF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4B465AB0" w14:textId="77777777" w:rsidR="00AB30BE" w:rsidRPr="00A625DA" w:rsidRDefault="00AB30BE" w:rsidP="00AB30BE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6511ECD3" w14:textId="77777777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7BB74127" w14:textId="77777777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404B6197" w14:textId="77777777" w:rsidR="00AB30BE" w:rsidRPr="00A625DA" w:rsidRDefault="00AB30BE" w:rsidP="00AB30BE">
            <w:pPr>
              <w:rPr>
                <w:b/>
                <w:sz w:val="20"/>
                <w:szCs w:val="2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26EBB167" w14:textId="77777777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3B018433" w14:textId="72F10552" w:rsidR="00AB30BE" w:rsidRPr="00A625DA" w:rsidRDefault="00AB30BE" w:rsidP="00AB30BE">
            <w:pPr>
              <w:rPr>
                <w:b/>
                <w:szCs w:val="22"/>
              </w:rPr>
            </w:pPr>
            <w:r w:rsidRPr="00A625DA">
              <w:rPr>
                <w:b/>
                <w:sz w:val="20"/>
                <w:szCs w:val="22"/>
              </w:rPr>
              <w:t xml:space="preserve">     </w:t>
            </w:r>
            <w:r w:rsidRPr="00A625DA">
              <w:rPr>
                <w:b/>
                <w:szCs w:val="22"/>
              </w:rPr>
              <w:t xml:space="preserve">Kickoff </w:t>
            </w:r>
          </w:p>
          <w:p w14:paraId="443972D1" w14:textId="77777777" w:rsidR="00AB30BE" w:rsidRPr="00A625DA" w:rsidRDefault="00AB30BE" w:rsidP="00AB30BE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szCs w:val="22"/>
              </w:rPr>
              <w:t>Happy Hour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6AF6910B" w14:textId="77777777" w:rsidR="00AB30BE" w:rsidRPr="00A625DA" w:rsidRDefault="00AB30BE" w:rsidP="00AB30BE">
            <w:pPr>
              <w:rPr>
                <w:sz w:val="10"/>
              </w:rPr>
            </w:pPr>
          </w:p>
        </w:tc>
      </w:tr>
      <w:tr w:rsidR="00AB30BE" w:rsidRPr="00A625DA" w14:paraId="2FD6305A" w14:textId="77777777" w:rsidTr="008A3A3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4BE9C8BA" w14:textId="3CDBB86D" w:rsidR="00AB30BE" w:rsidRPr="00A625DA" w:rsidRDefault="0004362D" w:rsidP="00AB30BE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13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62C66B86" w14:textId="418ED717" w:rsidR="00AB30BE" w:rsidRPr="00A625DA" w:rsidRDefault="00DE690D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7117D95B" w14:textId="768F21ED" w:rsidR="00AB30BE" w:rsidRPr="00A625DA" w:rsidRDefault="00DE690D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3AFA648E" w14:textId="4776F5D6" w:rsidR="00AB30BE" w:rsidRPr="00A625DA" w:rsidRDefault="00DE690D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32F07607" w14:textId="3A882A07" w:rsidR="00AB30BE" w:rsidRPr="00A625DA" w:rsidRDefault="00DE690D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  <w:vAlign w:val="center"/>
          </w:tcPr>
          <w:p w14:paraId="4DECA73C" w14:textId="4EDB646E"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=E6+1\# 0#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t>1</w:t>
            </w:r>
            <w:r w:rsidR="00DE690D">
              <w:rPr>
                <w:noProof/>
                <w:sz w:val="22"/>
              </w:rPr>
              <w:t>8</w: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0AD88796" w14:textId="2520F00D"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="00DE690D">
              <w:rPr>
                <w:rStyle w:val="Emphasis"/>
                <w:noProof/>
                <w:sz w:val="22"/>
              </w:rPr>
              <w:t>19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AB30BE" w:rsidRPr="00A625DA" w14:paraId="52C314D9" w14:textId="77777777" w:rsidTr="00A50628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4709C2A3" w14:textId="77777777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5C7CCE2A" w14:textId="1971EB37" w:rsidR="00AB30BE" w:rsidRPr="00A625DA" w:rsidRDefault="00AB30BE" w:rsidP="00AB30BE">
            <w:pPr>
              <w:rPr>
                <w:b/>
                <w:sz w:val="20"/>
                <w:szCs w:val="2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3AFE1120" w14:textId="28F456FD" w:rsidR="0015723E" w:rsidRPr="0015723E" w:rsidRDefault="00D92458" w:rsidP="00D92458">
            <w:pPr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667CBEE1" wp14:editId="4A7D24D9">
                  <wp:simplePos x="0" y="0"/>
                  <wp:positionH relativeFrom="column">
                    <wp:posOffset>130175</wp:posOffset>
                  </wp:positionH>
                  <wp:positionV relativeFrom="page">
                    <wp:posOffset>173990</wp:posOffset>
                  </wp:positionV>
                  <wp:extent cx="941070" cy="658495"/>
                  <wp:effectExtent l="0" t="0" r="0" b="8255"/>
                  <wp:wrapNone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723E" w:rsidRPr="0015723E">
              <w:rPr>
                <w:b/>
                <w:szCs w:val="22"/>
              </w:rPr>
              <w:t>Omelet</w:t>
            </w:r>
            <w:r>
              <w:rPr>
                <w:b/>
                <w:szCs w:val="22"/>
              </w:rPr>
              <w:t xml:space="preserve"> </w:t>
            </w:r>
            <w:r w:rsidR="0015723E" w:rsidRPr="0015723E">
              <w:rPr>
                <w:b/>
                <w:szCs w:val="22"/>
              </w:rPr>
              <w:t>Breakfast</w:t>
            </w:r>
            <w:r>
              <w:rPr>
                <w:noProof/>
              </w:rPr>
              <w:t xml:space="preserve"> </w:t>
            </w:r>
            <w:r w:rsidR="0015723E" w:rsidRPr="0015723E">
              <w:rPr>
                <w:b/>
                <w:szCs w:val="22"/>
              </w:rPr>
              <w:t>Bar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3FE3D9BB" w14:textId="77777777" w:rsidR="00AB30BE" w:rsidRPr="00A625DA" w:rsidRDefault="00AB30BE" w:rsidP="00AB30BE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2324C45C" w14:textId="73A8A130" w:rsidR="00AB30BE" w:rsidRPr="00A625DA" w:rsidRDefault="00D92458" w:rsidP="00AB30BE">
            <w:pPr>
              <w:rPr>
                <w:b/>
                <w:sz w:val="10"/>
              </w:rPr>
            </w:pPr>
            <w:r w:rsidRPr="00A625DA"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05EE377" wp14:editId="1A77CDD8">
                      <wp:simplePos x="0" y="0"/>
                      <wp:positionH relativeFrom="column">
                        <wp:posOffset>-3175</wp:posOffset>
                      </wp:positionH>
                      <wp:positionV relativeFrom="page">
                        <wp:posOffset>-51435</wp:posOffset>
                      </wp:positionV>
                      <wp:extent cx="1438275" cy="833437"/>
                      <wp:effectExtent l="0" t="0" r="28575" b="2413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833437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A5DAE"/>
                              </a:solidFill>
                              <a:ln>
                                <a:solidFill>
                                  <a:srgbClr val="3A5DAE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B1F49" w14:textId="77777777" w:rsidR="00D92458" w:rsidRDefault="00D92458" w:rsidP="00D92458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Show your school spirit and come to the </w:t>
                                  </w:r>
                                  <w:r w:rsidRPr="00563F0A">
                                    <w:rPr>
                                      <w:b/>
                                      <w:color w:val="FFFFFF" w:themeColor="background1"/>
                                    </w:rPr>
                                    <w:t>office decked out in your alma mater’s swag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  <w:p w14:paraId="0219F76B" w14:textId="77777777" w:rsidR="00D92458" w:rsidRDefault="00D92458" w:rsidP="00D924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5EE377" id="Text Box 219" o:spid="_x0000_s1028" style="position:absolute;margin-left:-.25pt;margin-top:-4.05pt;width:113.25pt;height:65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" fillcolor="#3a5dae" strokecolor="#3a5dae" strokeweight="1pt">
                      <v:textbox>
                        <w:txbxContent>
                          <w:p w14:paraId="32EB1F49" w14:textId="77777777" w:rsidR="00D92458" w:rsidRDefault="00D92458" w:rsidP="00D92458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Show your school spirit and come to the </w:t>
                            </w:r>
                            <w:r w:rsidRPr="00563F0A">
                              <w:rPr>
                                <w:b/>
                                <w:color w:val="FFFFFF" w:themeColor="background1"/>
                              </w:rPr>
                              <w:t>office decked out in your alma mater’s swag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0219F76B" w14:textId="77777777" w:rsidR="00D92458" w:rsidRDefault="00D92458" w:rsidP="00D92458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28529DA5" w14:textId="1772B6F2" w:rsidR="00E42B54" w:rsidRPr="00A625DA" w:rsidRDefault="00E42B54" w:rsidP="00346D98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04768B1A" w14:textId="77777777" w:rsidR="00AB30BE" w:rsidRPr="00A625DA" w:rsidRDefault="00AB30BE" w:rsidP="00AB30BE">
            <w:pPr>
              <w:rPr>
                <w:sz w:val="10"/>
              </w:rPr>
            </w:pPr>
          </w:p>
        </w:tc>
      </w:tr>
      <w:tr w:rsidR="00AB30BE" w:rsidRPr="00A625DA" w14:paraId="15172223" w14:textId="77777777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2103AFB6" w14:textId="1CE1188B"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t>2</w:t>
            </w:r>
            <w:r w:rsidR="00A334C6">
              <w:rPr>
                <w:rStyle w:val="Emphasis"/>
                <w:sz w:val="22"/>
              </w:rPr>
              <w:t>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25789BA8" w14:textId="4390FAB1" w:rsidR="00AB30BE" w:rsidRPr="00A625DA" w:rsidRDefault="00A334C6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1EF83AE6" w14:textId="2C512533" w:rsidR="00AB30BE" w:rsidRPr="00A625DA" w:rsidRDefault="00A334C6" w:rsidP="00AB30BE">
            <w:pPr>
              <w:pStyle w:val="Date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33F84C3E" w14:textId="400ABFB6" w:rsidR="00AB30BE" w:rsidRPr="00A625DA" w:rsidRDefault="00A334C6" w:rsidP="00AB30BE">
            <w:pPr>
              <w:pStyle w:val="Date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5791B353" w14:textId="3A4B3E7A" w:rsidR="00AB30BE" w:rsidRPr="00A625DA" w:rsidRDefault="00A334C6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0B9957F7" w14:textId="2FA55610" w:rsidR="00AB30BE" w:rsidRPr="00A625DA" w:rsidRDefault="00A334C6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14D045EC" w14:textId="119B593F" w:rsidR="00AB30BE" w:rsidRPr="00A625DA" w:rsidRDefault="00A334C6" w:rsidP="00AB30BE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26</w:t>
            </w:r>
          </w:p>
        </w:tc>
      </w:tr>
      <w:tr w:rsidR="00AB30BE" w:rsidRPr="00A625DA" w14:paraId="41E7D5D7" w14:textId="77777777" w:rsidTr="008A3A32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3385636B" w14:textId="7A9D16B8" w:rsidR="00AB30BE" w:rsidRPr="00A625DA" w:rsidRDefault="00AB30BE" w:rsidP="00AB30BE">
            <w:pPr>
              <w:rPr>
                <w:sz w:val="16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1F43DD62" w14:textId="692D0907" w:rsidR="00AB30BE" w:rsidRPr="00A625DA" w:rsidRDefault="000929C2" w:rsidP="00AB30BE">
            <w:pPr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FC044DB" wp14:editId="77B6B44C">
                  <wp:simplePos x="0" y="0"/>
                  <wp:positionH relativeFrom="column">
                    <wp:posOffset>264477</wp:posOffset>
                  </wp:positionH>
                  <wp:positionV relativeFrom="paragraph">
                    <wp:posOffset>-200660</wp:posOffset>
                  </wp:positionV>
                  <wp:extent cx="719138" cy="929858"/>
                  <wp:effectExtent l="0" t="0" r="5080" b="38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92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0990C675" w14:textId="77777777" w:rsidR="00AB30BE" w:rsidRPr="00A625DA" w:rsidRDefault="00AB30BE" w:rsidP="00AB30BE">
            <w:pPr>
              <w:rPr>
                <w:sz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121A1F6B" w14:textId="5CE7126F" w:rsidR="00D16F67" w:rsidRPr="00A625DA" w:rsidRDefault="00D92458" w:rsidP="00D16F67">
            <w:pPr>
              <w:rPr>
                <w:sz w:val="20"/>
              </w:rPr>
            </w:pPr>
            <w:r w:rsidRPr="0055017A">
              <w:rPr>
                <w:sz w:val="10"/>
              </w:rPr>
              <w:drawing>
                <wp:anchor distT="0" distB="0" distL="114300" distR="114300" simplePos="0" relativeHeight="251805696" behindDoc="0" locked="0" layoutInCell="1" allowOverlap="1" wp14:anchorId="40CC0ED9" wp14:editId="3204B615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33020</wp:posOffset>
                  </wp:positionV>
                  <wp:extent cx="817245" cy="658495"/>
                  <wp:effectExtent l="0" t="0" r="1905" b="8255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17A">
              <w:rPr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C205ED1" wp14:editId="1D69BC40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36830</wp:posOffset>
                      </wp:positionV>
                      <wp:extent cx="962025" cy="652145"/>
                      <wp:effectExtent l="0" t="0" r="28575" b="14605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65214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0B323"/>
                              </a:solidFill>
                              <a:ln>
                                <a:solidFill>
                                  <a:srgbClr val="F0B323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990B1A" w14:textId="77777777" w:rsidR="0055017A" w:rsidRDefault="0055017A" w:rsidP="0055017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Fuel up with healthy snacks!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05ED1" id="Text Box 195" o:spid="_x0000_s1029" style="position:absolute;margin-left:-11.25pt;margin-top:2.9pt;width:75.75pt;height:51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" fillcolor="#f0b323" strokecolor="#f0b323" strokeweight="1pt">
                      <v:textbox>
                        <w:txbxContent>
                          <w:p w14:paraId="7D990B1A" w14:textId="77777777" w:rsidR="0055017A" w:rsidRDefault="0055017A" w:rsidP="0055017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Fuel up with healthy snacks!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150DD" w:rsidRPr="00A625DA">
              <w:rPr>
                <w:b/>
                <w:sz w:val="20"/>
                <w:szCs w:val="24"/>
              </w:rPr>
              <w:t xml:space="preserve"> </w:t>
            </w:r>
          </w:p>
          <w:p w14:paraId="0F340618" w14:textId="77777777" w:rsidR="00AB30BE" w:rsidRPr="00A625DA" w:rsidRDefault="00AB30BE" w:rsidP="00AB30BE">
            <w:pPr>
              <w:rPr>
                <w:sz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0CDDF297" w14:textId="7FFCF75C" w:rsidR="00AB30BE" w:rsidRPr="00A625DA" w:rsidRDefault="00AB30BE" w:rsidP="00D16F67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39B04C91" w14:textId="77777777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3B763BFB" w14:textId="2FF6A41A" w:rsidR="00AB30BE" w:rsidRPr="00A625DA" w:rsidRDefault="00D92458" w:rsidP="00AB30BE">
            <w:pPr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24024CFE" wp14:editId="62B7CC23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38735</wp:posOffset>
                  </wp:positionV>
                  <wp:extent cx="664845" cy="658495"/>
                  <wp:effectExtent l="0" t="0" r="1905" b="8255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30BE" w:rsidRPr="00A625DA" w14:paraId="7DB2B424" w14:textId="77777777" w:rsidTr="006D3557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760361C8" w14:textId="2A0889F8"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27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27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=G8+1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28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28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2</w:t>
            </w:r>
            <w:r w:rsidR="00A334C6">
              <w:rPr>
                <w:rStyle w:val="Emphasis"/>
                <w:noProof/>
                <w:sz w:val="22"/>
              </w:rPr>
              <w:t>7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7ACB3D33" w14:textId="2A3D966F" w:rsidR="00AB30BE" w:rsidRPr="00A625DA" w:rsidRDefault="00447014" w:rsidP="00AB30BE">
            <w:pPr>
              <w:pStyle w:val="Date"/>
              <w:rPr>
                <w:sz w:val="22"/>
              </w:rPr>
            </w:pPr>
            <w:r w:rsidRPr="00A625DA">
              <w:rPr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360E57F" wp14:editId="366F5FA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168275</wp:posOffset>
                      </wp:positionV>
                      <wp:extent cx="1371600" cy="775970"/>
                      <wp:effectExtent l="0" t="0" r="19050" b="241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77597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8A23F"/>
                              </a:solidFill>
                              <a:ln>
                                <a:solidFill>
                                  <a:srgbClr val="48A23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E6911B" w14:textId="21791580" w:rsidR="00447014" w:rsidRPr="00563F0A" w:rsidRDefault="00447014" w:rsidP="0044701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63F0A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Bring your favorite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dish</w:t>
                                  </w:r>
                                  <w:r w:rsidRPr="00563F0A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from home, we are hosting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a potluck lunch</w:t>
                                  </w:r>
                                  <w:r w:rsidRPr="00563F0A">
                                    <w:rPr>
                                      <w:b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  <w:p w14:paraId="1E59B617" w14:textId="77777777" w:rsidR="00447014" w:rsidRDefault="00447014" w:rsidP="004470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60E57F" id="Text Box 7" o:spid="_x0000_s1030" style="position:absolute;left:0;text-align:left;margin-left:-3.65pt;margin-top:13.25pt;width:108pt;height:61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" fillcolor="#48a23f" strokecolor="#48a23f" strokeweight="1pt">
                      <v:textbox>
                        <w:txbxContent>
                          <w:p w14:paraId="6EE6911B" w14:textId="21791580" w:rsidR="00447014" w:rsidRPr="00563F0A" w:rsidRDefault="00447014" w:rsidP="004470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63F0A">
                              <w:rPr>
                                <w:b/>
                                <w:color w:val="FFFFFF" w:themeColor="background1"/>
                              </w:rPr>
                              <w:t xml:space="preserve">Bring your favorite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dish</w:t>
                            </w:r>
                            <w:r w:rsidRPr="00563F0A">
                              <w:rPr>
                                <w:b/>
                                <w:color w:val="FFFFFF" w:themeColor="background1"/>
                              </w:rPr>
                              <w:t xml:space="preserve"> from home, we are hosting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a potluck lunch</w:t>
                            </w:r>
                            <w:r w:rsidRPr="00563F0A"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1E59B617" w14:textId="77777777" w:rsidR="00447014" w:rsidRDefault="00447014" w:rsidP="00447014"/>
                        </w:txbxContent>
                      </v:textbox>
                    </v:roundrect>
                  </w:pict>
                </mc:Fallback>
              </mc:AlternateContent>
            </w:r>
            <w:r w:rsidR="00A334C6">
              <w:rPr>
                <w:sz w:val="22"/>
              </w:rPr>
              <w:t>28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61F7BDFE" w14:textId="3ABB28D3" w:rsidR="00AB30BE" w:rsidRPr="00A625DA" w:rsidRDefault="00A334C6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7840ABD6" w14:textId="72724ABA" w:rsidR="00AB30BE" w:rsidRPr="00A625DA" w:rsidRDefault="00A334C6" w:rsidP="00AB30BE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640D2687" w14:textId="79A73B43"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  <w:r w:rsidR="00A334C6">
              <w:rPr>
                <w:sz w:val="22"/>
              </w:rPr>
              <w:t>31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678BF78F" w14:textId="77777777" w:rsidR="00AB30BE" w:rsidRPr="00A625DA" w:rsidRDefault="00AB30BE" w:rsidP="00AB30BE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6" w:themeFill="accent6" w:themeFillTint="33"/>
            <w:tcMar>
              <w:bottom w:w="72" w:type="dxa"/>
            </w:tcMar>
          </w:tcPr>
          <w:p w14:paraId="7FA52613" w14:textId="77777777" w:rsidR="00AB30BE" w:rsidRPr="00A625DA" w:rsidRDefault="00AB30BE" w:rsidP="00AB30BE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29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AB30BE" w:rsidRPr="00A625DA" w14:paraId="7B1EE46B" w14:textId="77777777" w:rsidTr="00A334C6">
        <w:trPr>
          <w:trHeight w:hRule="exact" w:val="103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4BB5B20D" w14:textId="77777777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147C88FF" w14:textId="26741E1B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  <w:vAlign w:val="center"/>
          </w:tcPr>
          <w:p w14:paraId="08A0642D" w14:textId="621C609E" w:rsidR="00644369" w:rsidRPr="00A625DA" w:rsidRDefault="00AB30BE" w:rsidP="00644369">
            <w:pPr>
              <w:rPr>
                <w:sz w:val="20"/>
              </w:rPr>
            </w:pPr>
            <w:r w:rsidRPr="00A625DA">
              <w:rPr>
                <w:b/>
                <w:sz w:val="20"/>
                <w:szCs w:val="24"/>
              </w:rPr>
              <w:t xml:space="preserve">   </w:t>
            </w:r>
          </w:p>
          <w:p w14:paraId="1D411E4C" w14:textId="3BF0ED7C" w:rsidR="00AB30BE" w:rsidRPr="00A625DA" w:rsidRDefault="00AB30BE" w:rsidP="00AB30BE">
            <w:pPr>
              <w:rPr>
                <w:sz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2744DB7D" w14:textId="43FC1D35" w:rsidR="00D92458" w:rsidRPr="0015723E" w:rsidRDefault="00D92458" w:rsidP="00D92458">
            <w:pPr>
              <w:jc w:val="center"/>
              <w:rPr>
                <w:b/>
                <w:szCs w:val="22"/>
              </w:rPr>
            </w:pPr>
            <w:r w:rsidRPr="00A625DA">
              <w:rPr>
                <w:b/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C7D2298" wp14:editId="550FE0A0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161925</wp:posOffset>
                      </wp:positionV>
                      <wp:extent cx="890270" cy="785495"/>
                      <wp:effectExtent l="0" t="0" r="24130" b="1460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0270" cy="78549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D458F8" w14:textId="3B6EF651" w:rsidR="00D92458" w:rsidRPr="00291485" w:rsidRDefault="00D92458" w:rsidP="00D9245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We’re searching for the fastest fingers!</w:t>
                                  </w:r>
                                </w:p>
                                <w:p w14:paraId="7865D2DE" w14:textId="77777777" w:rsidR="00D92458" w:rsidRDefault="00D92458" w:rsidP="00D924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7D2298" id="Text Box 9" o:spid="_x0000_s1031" style="position:absolute;left:0;text-align:left;margin-left:39.35pt;margin-top:12.75pt;width:70.1pt;height:61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" fillcolor="#41b6e6" strokecolor="#41b6e6" strokeweight="1pt">
                      <v:textbox>
                        <w:txbxContent>
                          <w:p w14:paraId="07D458F8" w14:textId="3B6EF651" w:rsidR="00D92458" w:rsidRPr="00291485" w:rsidRDefault="00D92458" w:rsidP="00D924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We’re searching for the fastest fingers!</w:t>
                            </w:r>
                          </w:p>
                          <w:p w14:paraId="7865D2DE" w14:textId="77777777" w:rsidR="00D92458" w:rsidRDefault="00D92458" w:rsidP="00D92458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szCs w:val="22"/>
              </w:rPr>
              <w:t>Ten Key Race</w:t>
            </w:r>
          </w:p>
          <w:p w14:paraId="6633FF08" w14:textId="679235CA" w:rsidR="005150DD" w:rsidRPr="00A625DA" w:rsidRDefault="00D92458" w:rsidP="00AB30BE">
            <w:pPr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03125C0A" wp14:editId="376230C0">
                  <wp:simplePos x="0" y="0"/>
                  <wp:positionH relativeFrom="column">
                    <wp:posOffset>-317</wp:posOffset>
                  </wp:positionH>
                  <wp:positionV relativeFrom="paragraph">
                    <wp:posOffset>318</wp:posOffset>
                  </wp:positionV>
                  <wp:extent cx="500380" cy="658495"/>
                  <wp:effectExtent l="0" t="0" r="0" b="8255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10424D" w14:textId="027C0D08" w:rsidR="005150DD" w:rsidRPr="00A625DA" w:rsidRDefault="005150DD" w:rsidP="005150DD">
            <w:pPr>
              <w:rPr>
                <w:sz w:val="10"/>
              </w:rPr>
            </w:pPr>
          </w:p>
          <w:p w14:paraId="69CC8260" w14:textId="77777777" w:rsidR="005150DD" w:rsidRPr="00A625DA" w:rsidRDefault="005150DD" w:rsidP="005150DD">
            <w:pPr>
              <w:rPr>
                <w:sz w:val="10"/>
              </w:rPr>
            </w:pPr>
          </w:p>
          <w:p w14:paraId="65B28732" w14:textId="77777777" w:rsidR="00AB30BE" w:rsidRPr="00A625DA" w:rsidRDefault="00AB30BE" w:rsidP="005150DD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0CF97FB4" w14:textId="77777777" w:rsidR="00AB30BE" w:rsidRPr="00A625DA" w:rsidRDefault="00AB30BE" w:rsidP="00AB30BE">
            <w:pPr>
              <w:rPr>
                <w:sz w:val="1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5AA4DD81" w14:textId="77777777" w:rsidR="00484415" w:rsidRPr="00A625DA" w:rsidRDefault="00484415" w:rsidP="00AB30BE">
            <w:pPr>
              <w:rPr>
                <w:sz w:val="10"/>
              </w:rPr>
            </w:pPr>
          </w:p>
          <w:p w14:paraId="01D271C9" w14:textId="77777777" w:rsidR="00484415" w:rsidRPr="00A625DA" w:rsidRDefault="00484415" w:rsidP="00484415">
            <w:pPr>
              <w:rPr>
                <w:sz w:val="10"/>
              </w:rPr>
            </w:pPr>
          </w:p>
          <w:p w14:paraId="0163F049" w14:textId="77777777" w:rsidR="00484415" w:rsidRPr="00A625DA" w:rsidRDefault="00484415" w:rsidP="00484415">
            <w:pPr>
              <w:rPr>
                <w:sz w:val="10"/>
              </w:rPr>
            </w:pPr>
          </w:p>
          <w:p w14:paraId="7205BFD7" w14:textId="77777777" w:rsidR="00484415" w:rsidRPr="00A625DA" w:rsidRDefault="00484415" w:rsidP="00484415">
            <w:pPr>
              <w:rPr>
                <w:sz w:val="10"/>
              </w:rPr>
            </w:pPr>
          </w:p>
          <w:p w14:paraId="619D8918" w14:textId="77777777" w:rsidR="00484415" w:rsidRPr="00A625DA" w:rsidRDefault="00484415" w:rsidP="00484415">
            <w:pPr>
              <w:rPr>
                <w:sz w:val="10"/>
              </w:rPr>
            </w:pPr>
          </w:p>
          <w:p w14:paraId="73A13D66" w14:textId="77777777" w:rsidR="00484415" w:rsidRPr="00A625DA" w:rsidRDefault="00484415" w:rsidP="00484415">
            <w:pPr>
              <w:rPr>
                <w:sz w:val="10"/>
              </w:rPr>
            </w:pPr>
          </w:p>
          <w:p w14:paraId="0BBD708A" w14:textId="77777777" w:rsidR="00484415" w:rsidRPr="00A625DA" w:rsidRDefault="00484415" w:rsidP="00484415">
            <w:pPr>
              <w:rPr>
                <w:sz w:val="10"/>
              </w:rPr>
            </w:pPr>
          </w:p>
          <w:p w14:paraId="7D93029F" w14:textId="77777777" w:rsidR="00484415" w:rsidRPr="00A625DA" w:rsidRDefault="00484415" w:rsidP="00484415">
            <w:pPr>
              <w:rPr>
                <w:sz w:val="10"/>
              </w:rPr>
            </w:pPr>
          </w:p>
          <w:p w14:paraId="0BD87936" w14:textId="77777777" w:rsidR="00AB30BE" w:rsidRPr="00A625DA" w:rsidRDefault="00AB30BE" w:rsidP="00484415">
            <w:pPr>
              <w:jc w:val="center"/>
              <w:rPr>
                <w:sz w:val="1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</w:tcMar>
          </w:tcPr>
          <w:p w14:paraId="0AAED261" w14:textId="77777777" w:rsidR="00A625DA" w:rsidRPr="00A625DA" w:rsidRDefault="00A625DA" w:rsidP="00AB30BE">
            <w:pPr>
              <w:rPr>
                <w:sz w:val="10"/>
              </w:rPr>
            </w:pPr>
          </w:p>
          <w:p w14:paraId="6FC98AD5" w14:textId="77777777" w:rsidR="00A625DA" w:rsidRPr="00A625DA" w:rsidRDefault="00A625DA" w:rsidP="00A625DA">
            <w:pPr>
              <w:rPr>
                <w:sz w:val="10"/>
              </w:rPr>
            </w:pPr>
          </w:p>
          <w:p w14:paraId="21E0050B" w14:textId="77777777" w:rsidR="00A625DA" w:rsidRPr="00A625DA" w:rsidRDefault="00A625DA" w:rsidP="00A625DA">
            <w:pPr>
              <w:rPr>
                <w:sz w:val="10"/>
              </w:rPr>
            </w:pPr>
          </w:p>
          <w:p w14:paraId="2A2E2D9F" w14:textId="77777777" w:rsidR="00A625DA" w:rsidRPr="00A625DA" w:rsidRDefault="00A625DA" w:rsidP="00A625DA">
            <w:pPr>
              <w:rPr>
                <w:sz w:val="10"/>
              </w:rPr>
            </w:pPr>
          </w:p>
          <w:p w14:paraId="4898F032" w14:textId="77777777" w:rsidR="00A625DA" w:rsidRPr="00A625DA" w:rsidRDefault="00A625DA" w:rsidP="00A625DA">
            <w:pPr>
              <w:rPr>
                <w:sz w:val="10"/>
              </w:rPr>
            </w:pPr>
          </w:p>
          <w:p w14:paraId="2E439A49" w14:textId="77777777" w:rsidR="00A625DA" w:rsidRPr="00A625DA" w:rsidRDefault="00A625DA" w:rsidP="00A625DA">
            <w:pPr>
              <w:rPr>
                <w:sz w:val="10"/>
              </w:rPr>
            </w:pPr>
          </w:p>
          <w:p w14:paraId="7282C07A" w14:textId="77777777" w:rsidR="00A625DA" w:rsidRPr="00A625DA" w:rsidRDefault="00A625DA" w:rsidP="00A625DA">
            <w:pPr>
              <w:rPr>
                <w:sz w:val="10"/>
              </w:rPr>
            </w:pPr>
          </w:p>
          <w:p w14:paraId="1D1EFFFC" w14:textId="77777777" w:rsidR="00A625DA" w:rsidRPr="00A625DA" w:rsidRDefault="00A625DA" w:rsidP="00A625DA">
            <w:pPr>
              <w:rPr>
                <w:sz w:val="10"/>
              </w:rPr>
            </w:pPr>
          </w:p>
          <w:p w14:paraId="494F1D2B" w14:textId="77777777" w:rsidR="00AB30BE" w:rsidRPr="00A625DA" w:rsidRDefault="00AB30BE" w:rsidP="00A625DA">
            <w:pPr>
              <w:rPr>
                <w:sz w:val="10"/>
              </w:rPr>
            </w:pPr>
          </w:p>
        </w:tc>
      </w:tr>
    </w:tbl>
    <w:p w14:paraId="6B2DC8FE" w14:textId="398ED895" w:rsidR="00337160" w:rsidRPr="00A625DA" w:rsidRDefault="00890D2C" w:rsidP="000F3AE5">
      <w:pPr>
        <w:pStyle w:val="Month"/>
        <w:jc w:val="right"/>
        <w:rPr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141F209A" wp14:editId="7D30194F">
            <wp:simplePos x="0" y="0"/>
            <wp:positionH relativeFrom="column">
              <wp:posOffset>3987800</wp:posOffset>
            </wp:positionH>
            <wp:positionV relativeFrom="paragraph">
              <wp:posOffset>5848985</wp:posOffset>
            </wp:positionV>
            <wp:extent cx="1179830" cy="731520"/>
            <wp:effectExtent l="0" t="0" r="127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F6D" w:rsidRPr="00A625DA">
        <w:rPr>
          <w:noProof/>
          <w:sz w:val="72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4513B838" wp14:editId="610577E7">
                <wp:simplePos x="0" y="0"/>
                <wp:positionH relativeFrom="margin">
                  <wp:align>left</wp:align>
                </wp:positionH>
                <wp:positionV relativeFrom="paragraph">
                  <wp:posOffset>9838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004CC" w14:textId="77777777" w:rsidR="0091785E" w:rsidRPr="00A625DA" w:rsidRDefault="0091785E" w:rsidP="008E5F6D">
                            <w:pPr>
                              <w:jc w:val="center"/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B838" id="_x0000_s1032" type="#_x0000_t202" style="position:absolute;left:0;text-align:left;margin-left:0;margin-top:.75pt;width:172.8pt;height:50.45pt;z-index:-251609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" fillcolor="white [3201]" strokecolor="#606372 [3204]" strokeweight="1pt">
                <v:textbox>
                  <w:txbxContent>
                    <w:p w14:paraId="7B4004CC" w14:textId="77777777" w:rsidR="0091785E" w:rsidRPr="00A625DA" w:rsidRDefault="0091785E" w:rsidP="008E5F6D">
                      <w:pPr>
                        <w:jc w:val="center"/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37160" w:rsidRPr="00A625DA">
        <w:rPr>
          <w:sz w:val="72"/>
        </w:rPr>
        <w:fldChar w:fldCharType="begin"/>
      </w:r>
      <w:r w:rsidR="00337160" w:rsidRPr="00A625DA">
        <w:rPr>
          <w:sz w:val="72"/>
        </w:rPr>
        <w:instrText xml:space="preserve"> DOCVARIABLE  MonthStart \@ MMM \* MERGEFORMAT </w:instrText>
      </w:r>
      <w:r w:rsidR="00337160" w:rsidRPr="00A625DA">
        <w:rPr>
          <w:sz w:val="72"/>
        </w:rPr>
        <w:fldChar w:fldCharType="separate"/>
      </w:r>
      <w:r w:rsidR="00337160" w:rsidRPr="00A625DA">
        <w:rPr>
          <w:sz w:val="72"/>
        </w:rPr>
        <w:t>Feb</w:t>
      </w:r>
      <w:r w:rsidR="00337160" w:rsidRPr="00A625DA">
        <w:rPr>
          <w:sz w:val="72"/>
        </w:rPr>
        <w:fldChar w:fldCharType="end"/>
      </w:r>
      <w:r w:rsidR="00A334C6">
        <w:rPr>
          <w:rStyle w:val="Emphasis"/>
          <w:sz w:val="72"/>
        </w:rPr>
        <w:t>2019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337160" w:rsidRPr="00A625DA" w14:paraId="75E9B0A1" w14:textId="77777777" w:rsidTr="003517EB">
        <w:trPr>
          <w:tblHeader/>
        </w:trPr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5684964F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37872D0A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57D7B864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09C9B36A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19F4B03E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5B19FFFB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0F7E28A3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337160" w:rsidRPr="00A625DA" w14:paraId="67535A4F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12A1244" w14:textId="77777777"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Thursday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“Sunday" 1 ""\#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60B8541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“Monday"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304048C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“Tuesday" 01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  <w:vAlign w:val="bottom"/>
          </w:tcPr>
          <w:p w14:paraId="2C2F6B51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“Wednesday"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3234D0F4" w14:textId="7BC73F9D" w:rsidR="00337160" w:rsidRPr="00A625DA" w:rsidRDefault="00337160">
            <w:pPr>
              <w:pStyle w:val="Date"/>
              <w:rPr>
                <w:sz w:val="22"/>
              </w:rPr>
            </w:pP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F40E1E8" w14:textId="2E9789A1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67273CC6" w14:textId="1D799115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</w:t>
            </w:r>
          </w:p>
        </w:tc>
      </w:tr>
      <w:tr w:rsidR="00337160" w:rsidRPr="00A625DA" w14:paraId="39CF685D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3BC7580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6FF45915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C0A7391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08003BC0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0C00DF76" w14:textId="77777777" w:rsidR="00337160" w:rsidRPr="00A625DA" w:rsidRDefault="00337160" w:rsidP="003517EB">
            <w:pPr>
              <w:rPr>
                <w:b/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88979E0" w14:textId="0C25D50A" w:rsidR="00402513" w:rsidRPr="00A625DA" w:rsidRDefault="00402513" w:rsidP="00402513">
            <w:pPr>
              <w:rPr>
                <w:b/>
                <w:sz w:val="16"/>
                <w:szCs w:val="24"/>
              </w:rPr>
            </w:pPr>
            <w:r w:rsidRPr="00A625DA">
              <w:rPr>
                <w:b/>
                <w:sz w:val="16"/>
                <w:szCs w:val="24"/>
              </w:rPr>
              <w:t xml:space="preserve"> </w:t>
            </w:r>
          </w:p>
          <w:p w14:paraId="6D154F34" w14:textId="77777777" w:rsidR="00402513" w:rsidRPr="00A625DA" w:rsidRDefault="00402513" w:rsidP="00402513">
            <w:pPr>
              <w:rPr>
                <w:b/>
                <w:sz w:val="16"/>
                <w:szCs w:val="24"/>
              </w:rPr>
            </w:pPr>
          </w:p>
          <w:p w14:paraId="573ECDF3" w14:textId="7B2F0B17" w:rsidR="00402513" w:rsidRPr="00A625DA" w:rsidRDefault="00402513" w:rsidP="00402513">
            <w:pPr>
              <w:spacing w:line="240" w:lineRule="auto"/>
              <w:jc w:val="right"/>
              <w:rPr>
                <w:b/>
                <w:sz w:val="16"/>
              </w:rPr>
            </w:pPr>
          </w:p>
          <w:p w14:paraId="1F6FD685" w14:textId="77777777" w:rsidR="00337160" w:rsidRPr="00A625DA" w:rsidRDefault="00337160" w:rsidP="00402513">
            <w:pPr>
              <w:rPr>
                <w:b/>
                <w:sz w:val="16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64192B39" w14:textId="751933C8" w:rsidR="0055017A" w:rsidRDefault="0055017A" w:rsidP="0055017A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30AC873B" wp14:editId="5E653B17">
                  <wp:simplePos x="0" y="0"/>
                  <wp:positionH relativeFrom="column">
                    <wp:posOffset>232093</wp:posOffset>
                  </wp:positionH>
                  <wp:positionV relativeFrom="paragraph">
                    <wp:posOffset>167957</wp:posOffset>
                  </wp:positionV>
                  <wp:extent cx="701675" cy="658495"/>
                  <wp:effectExtent l="0" t="0" r="3175" b="825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4"/>
              </w:rPr>
              <w:t>Breakfast on us!</w:t>
            </w:r>
          </w:p>
          <w:p w14:paraId="20856DBB" w14:textId="7CB2DEC5"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14:paraId="76CA3338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4E391EC" w14:textId="6031CCD4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3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0961F848" w14:textId="1B973230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0E7EAB11" w14:textId="7C2FC0B2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2C75548A" w14:textId="5C57E9AC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C38EFCD" w14:textId="75D4D153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F5451C2" w14:textId="4C5192BD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00D1417E" w14:textId="27A0D314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9</w:t>
            </w:r>
          </w:p>
        </w:tc>
      </w:tr>
      <w:tr w:rsidR="00563F0A" w:rsidRPr="00A625DA" w14:paraId="40EDD159" w14:textId="77777777" w:rsidTr="00CE0FEF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61BF13E" w14:textId="7E0DD99A" w:rsidR="00563F0A" w:rsidRPr="00A625DA" w:rsidRDefault="000929C2" w:rsidP="00563F0A">
            <w:pPr>
              <w:jc w:val="center"/>
              <w:rPr>
                <w:sz w:val="16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7461DFC7" wp14:editId="3825AF7A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-22542</wp:posOffset>
                  </wp:positionV>
                  <wp:extent cx="1026875" cy="708025"/>
                  <wp:effectExtent l="0" t="0" r="190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75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3902AD51" w14:textId="1346FC99" w:rsidR="00563F0A" w:rsidRPr="00A625DA" w:rsidRDefault="00447014" w:rsidP="00563F0A">
            <w:pPr>
              <w:rPr>
                <w:b/>
                <w:sz w:val="10"/>
              </w:rPr>
            </w:pPr>
            <w:r w:rsidRPr="00A625DA">
              <w:rPr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8E4493B" wp14:editId="66B5B8F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-20320</wp:posOffset>
                      </wp:positionV>
                      <wp:extent cx="1263650" cy="790575"/>
                      <wp:effectExtent l="0" t="0" r="12700" b="28575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365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8A23F"/>
                              </a:solidFill>
                              <a:ln>
                                <a:solidFill>
                                  <a:srgbClr val="48A23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7D00E3" w14:textId="224E57A2" w:rsidR="00447014" w:rsidRDefault="00447014" w:rsidP="0044701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It doesn’t matter who won – sport your favorite team’s apparel today!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E4493B" id="Text Box 213" o:spid="_x0000_s1033" style="position:absolute;margin-left:1.45pt;margin-top:-1.6pt;width:99.5pt;height:6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" fillcolor="#48a23f" strokecolor="#48a23f" strokeweight="1pt">
                      <v:textbox>
                        <w:txbxContent>
                          <w:p w14:paraId="437D00E3" w14:textId="224E57A2" w:rsidR="00447014" w:rsidRDefault="00447014" w:rsidP="0044701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It doesn’t matter who won – sport your favorite team’s apparel today!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36BFD571" w14:textId="5A052AC7" w:rsidR="005150DD" w:rsidRPr="00A625DA" w:rsidRDefault="00644369" w:rsidP="005150DD">
            <w:pPr>
              <w:rPr>
                <w:b/>
                <w:sz w:val="20"/>
                <w:szCs w:val="24"/>
              </w:rPr>
            </w:pPr>
            <w:r w:rsidRPr="00A625DA">
              <w:rPr>
                <w:noProof/>
                <w:sz w:val="16"/>
              </w:rPr>
              <w:drawing>
                <wp:anchor distT="0" distB="0" distL="114300" distR="114300" simplePos="0" relativeHeight="251791360" behindDoc="0" locked="0" layoutInCell="1" allowOverlap="1" wp14:anchorId="32DD6BDD" wp14:editId="55A86545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24765</wp:posOffset>
                  </wp:positionV>
                  <wp:extent cx="749300" cy="687070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50DD" w:rsidRPr="00A625DA">
              <w:rPr>
                <w:b/>
                <w:sz w:val="20"/>
                <w:szCs w:val="24"/>
              </w:rPr>
              <w:t xml:space="preserve"> </w:t>
            </w:r>
          </w:p>
          <w:p w14:paraId="786C21CB" w14:textId="0CCF14C0" w:rsidR="005150DD" w:rsidRPr="00A625DA" w:rsidRDefault="005150DD" w:rsidP="005150DD">
            <w:pPr>
              <w:rPr>
                <w:b/>
                <w:sz w:val="20"/>
                <w:szCs w:val="24"/>
              </w:rPr>
            </w:pPr>
          </w:p>
          <w:p w14:paraId="67596F77" w14:textId="01C27BD9" w:rsidR="00563F0A" w:rsidRPr="00A625DA" w:rsidRDefault="00563F0A" w:rsidP="003B60C5">
            <w:pPr>
              <w:jc w:val="center"/>
              <w:rPr>
                <w:b/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6D1618D8" w14:textId="77777777"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3C416E6" w14:textId="52C57B60" w:rsidR="00563F0A" w:rsidRPr="00A625DA" w:rsidRDefault="00890D2C" w:rsidP="00563F0A">
            <w:pPr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25B75D04" wp14:editId="69220539">
                  <wp:extent cx="528320" cy="658495"/>
                  <wp:effectExtent l="0" t="0" r="5080" b="825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4AF35EC" w14:textId="7D1AEF9B" w:rsidR="00563F0A" w:rsidRPr="00A625DA" w:rsidRDefault="00890D2C" w:rsidP="00563F0A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E257AEA" wp14:editId="68CEBD1F">
                      <wp:simplePos x="0" y="0"/>
                      <wp:positionH relativeFrom="column">
                        <wp:posOffset>-766762</wp:posOffset>
                      </wp:positionH>
                      <wp:positionV relativeFrom="paragraph">
                        <wp:posOffset>10795</wp:posOffset>
                      </wp:positionV>
                      <wp:extent cx="1066800" cy="674688"/>
                      <wp:effectExtent l="0" t="0" r="19050" b="1143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7468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0B323"/>
                              </a:solidFill>
                              <a:ln>
                                <a:solidFill>
                                  <a:srgbClr val="F0B323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C0F8B" w14:textId="76E9BD36" w:rsidR="00890D2C" w:rsidRDefault="00890D2C" w:rsidP="00890D2C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Bring in a baby picture for a fun guessing game!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257AEA" id="Text Box 201" o:spid="_x0000_s1034" style="position:absolute;left:0;text-align:left;margin-left:-60.35pt;margin-top:.85pt;width:84pt;height:53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" fillcolor="#f0b323" strokecolor="#f0b323" strokeweight="1pt">
                      <v:textbox>
                        <w:txbxContent>
                          <w:p w14:paraId="2A0C0F8B" w14:textId="76E9BD36" w:rsidR="00890D2C" w:rsidRDefault="00890D2C" w:rsidP="00890D2C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Bring in a baby picture for a fun guessing game!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20B45356" w14:textId="77777777" w:rsidR="00563F0A" w:rsidRPr="00A625DA" w:rsidRDefault="00563F0A" w:rsidP="00563F0A">
            <w:pPr>
              <w:rPr>
                <w:sz w:val="10"/>
              </w:rPr>
            </w:pPr>
          </w:p>
        </w:tc>
      </w:tr>
      <w:tr w:rsidR="00563F0A" w:rsidRPr="00A625DA" w14:paraId="5013C714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E852BA1" w14:textId="69E0A610" w:rsidR="00563F0A" w:rsidRPr="00A625DA" w:rsidRDefault="00A334C6" w:rsidP="00563F0A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10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5E7B9B2" w14:textId="564433F7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35CBC565" w14:textId="2550132D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65608476" w14:textId="6497FD36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2C69BBA" w14:textId="2C3E8420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85107E2" w14:textId="614B3B5C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37A856B9" w14:textId="6D288F38" w:rsidR="00563F0A" w:rsidRPr="00A625DA" w:rsidRDefault="0015723E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b w:val="0"/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E7D735F" wp14:editId="389FF5EF">
                      <wp:simplePos x="0" y="0"/>
                      <wp:positionH relativeFrom="column">
                        <wp:posOffset>-382587</wp:posOffset>
                      </wp:positionH>
                      <wp:positionV relativeFrom="paragraph">
                        <wp:posOffset>180022</wp:posOffset>
                      </wp:positionV>
                      <wp:extent cx="1414462" cy="790575"/>
                      <wp:effectExtent l="0" t="0" r="14605" b="28575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4462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2246C"/>
                              </a:solidFill>
                              <a:ln>
                                <a:solidFill>
                                  <a:srgbClr val="72246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1F7CE" w14:textId="3C6773F9" w:rsidR="0015723E" w:rsidRPr="00236358" w:rsidRDefault="0015723E" w:rsidP="0015723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A happy hour where we will highlight positive actions of our teammates.</w:t>
                                  </w:r>
                                </w:p>
                                <w:p w14:paraId="0EFC9000" w14:textId="77777777" w:rsidR="0015723E" w:rsidRDefault="0015723E" w:rsidP="001572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D735F" id="Text Box 60" o:spid="_x0000_s1035" style="position:absolute;left:0;text-align:left;margin-left:-30.1pt;margin-top:14.15pt;width:111.35pt;height:62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" fillcolor="#72246c" strokecolor="#72246c" strokeweight="1pt">
                      <v:textbox>
                        <w:txbxContent>
                          <w:p w14:paraId="6331F7CE" w14:textId="3C6773F9" w:rsidR="0015723E" w:rsidRPr="00236358" w:rsidRDefault="0015723E" w:rsidP="001572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 happy hour where we will highlight positive actions of our teammates.</w:t>
                            </w:r>
                          </w:p>
                          <w:p w14:paraId="0EFC9000" w14:textId="77777777" w:rsidR="0015723E" w:rsidRDefault="0015723E" w:rsidP="0015723E"/>
                        </w:txbxContent>
                      </v:textbox>
                    </v:roundrect>
                  </w:pict>
                </mc:Fallback>
              </mc:AlternateContent>
            </w:r>
            <w:r w:rsidR="00A334C6">
              <w:rPr>
                <w:rStyle w:val="Emphasis"/>
                <w:sz w:val="22"/>
              </w:rPr>
              <w:t>16</w:t>
            </w:r>
          </w:p>
        </w:tc>
      </w:tr>
      <w:tr w:rsidR="00563F0A" w:rsidRPr="00A625DA" w14:paraId="0D96628B" w14:textId="77777777" w:rsidTr="003517EB">
        <w:tblPrEx>
          <w:tblCellMar>
            <w:left w:w="108" w:type="dxa"/>
            <w:right w:w="108" w:type="dxa"/>
          </w:tblCellMar>
        </w:tblPrEx>
        <w:trPr>
          <w:trHeight w:hRule="exact" w:val="1037"/>
        </w:trPr>
        <w:tc>
          <w:tcPr>
            <w:tcW w:w="714" w:type="pct"/>
            <w:shd w:val="clear" w:color="auto" w:fill="FFFFFF" w:themeFill="background1"/>
          </w:tcPr>
          <w:p w14:paraId="21C93C3C" w14:textId="77777777"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14:paraId="082005DF" w14:textId="6C8A55CF" w:rsidR="00563F0A" w:rsidRPr="00A625DA" w:rsidRDefault="00563F0A" w:rsidP="005150DD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14:paraId="4F8DE96B" w14:textId="331CFBEC" w:rsidR="00563F0A" w:rsidRPr="00A625DA" w:rsidRDefault="00563F0A" w:rsidP="00447014">
            <w:pPr>
              <w:jc w:val="center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</w:tcPr>
          <w:p w14:paraId="7BEE309D" w14:textId="0BFC7573" w:rsidR="00563F0A" w:rsidRPr="00A625DA" w:rsidRDefault="00D92458" w:rsidP="00291485">
            <w:pPr>
              <w:rPr>
                <w:sz w:val="20"/>
                <w:szCs w:val="24"/>
              </w:rPr>
            </w:pPr>
            <w:r w:rsidRPr="00A625DA">
              <w:rPr>
                <w:b/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50834F5" wp14:editId="17D0F665">
                      <wp:simplePos x="0" y="0"/>
                      <wp:positionH relativeFrom="column">
                        <wp:posOffset>43497</wp:posOffset>
                      </wp:positionH>
                      <wp:positionV relativeFrom="paragraph">
                        <wp:posOffset>-107950</wp:posOffset>
                      </wp:positionV>
                      <wp:extent cx="1087755" cy="828675"/>
                      <wp:effectExtent l="0" t="0" r="17145" b="2857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755" cy="828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16DD69" w14:textId="6487070B" w:rsidR="00447014" w:rsidRPr="00DB221E" w:rsidRDefault="00447014" w:rsidP="0044701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Show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our team spirit</w:t>
                                  </w:r>
                                  <w:r w:rsidRPr="00DB221E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by wearing your favorite firm logo items!</w:t>
                                  </w:r>
                                </w:p>
                                <w:p w14:paraId="4038C788" w14:textId="77777777" w:rsidR="00447014" w:rsidRDefault="00447014" w:rsidP="004470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0834F5" id="Text Box 34" o:spid="_x0000_s1036" style="position:absolute;margin-left:3.4pt;margin-top:-8.5pt;width:85.65pt;height:65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" fillcolor="#41b6e6" strokecolor="#41b6e6" strokeweight="1pt">
                      <v:textbox>
                        <w:txbxContent>
                          <w:p w14:paraId="1816DD69" w14:textId="6487070B" w:rsidR="00447014" w:rsidRPr="00DB221E" w:rsidRDefault="00447014" w:rsidP="004470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Show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our team spirit</w:t>
                            </w:r>
                            <w:r w:rsidRPr="00DB221E">
                              <w:rPr>
                                <w:b/>
                                <w:color w:val="FFFFFF" w:themeColor="background1"/>
                              </w:rPr>
                              <w:t xml:space="preserve"> by wearing your favorite firm logo items!</w:t>
                            </w:r>
                          </w:p>
                          <w:p w14:paraId="4038C788" w14:textId="77777777" w:rsidR="00447014" w:rsidRDefault="00447014" w:rsidP="00447014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4" w:type="pct"/>
            <w:shd w:val="clear" w:color="auto" w:fill="FFFFFF" w:themeFill="background1"/>
          </w:tcPr>
          <w:p w14:paraId="7BCBF9DB" w14:textId="40314BA5"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3AC8FF1B" w14:textId="31566246" w:rsidR="0015723E" w:rsidRDefault="0015723E" w:rsidP="0015723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FB4DA7B" wp14:editId="0B27300D">
                  <wp:simplePos x="0" y="0"/>
                  <wp:positionH relativeFrom="column">
                    <wp:posOffset>-236220</wp:posOffset>
                  </wp:positionH>
                  <wp:positionV relativeFrom="paragraph">
                    <wp:posOffset>-26035</wp:posOffset>
                  </wp:positionV>
                  <wp:extent cx="608965" cy="658495"/>
                  <wp:effectExtent l="0" t="0" r="635" b="825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4"/>
              </w:rPr>
              <w:t>Cheers</w:t>
            </w:r>
          </w:p>
          <w:p w14:paraId="64F0E786" w14:textId="3C0A1B38" w:rsidR="0015723E" w:rsidRDefault="0015723E" w:rsidP="0015723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For</w:t>
            </w:r>
          </w:p>
          <w:p w14:paraId="5B3D4C74" w14:textId="4E10F5D2" w:rsidR="00563F0A" w:rsidRPr="00A625DA" w:rsidRDefault="0015723E" w:rsidP="0015723E">
            <w:pPr>
              <w:jc w:val="center"/>
              <w:rPr>
                <w:b/>
                <w:sz w:val="10"/>
              </w:rPr>
            </w:pPr>
            <w:r>
              <w:rPr>
                <w:b/>
                <w:sz w:val="20"/>
                <w:szCs w:val="24"/>
              </w:rPr>
              <w:t>Peers</w:t>
            </w:r>
          </w:p>
        </w:tc>
        <w:tc>
          <w:tcPr>
            <w:tcW w:w="715" w:type="pct"/>
            <w:shd w:val="clear" w:color="auto" w:fill="FFFFFF" w:themeFill="background1"/>
          </w:tcPr>
          <w:p w14:paraId="59AAEEC2" w14:textId="4D41B77A" w:rsidR="00563F0A" w:rsidRPr="00A625DA" w:rsidRDefault="00563F0A" w:rsidP="00563F0A">
            <w:pPr>
              <w:rPr>
                <w:sz w:val="10"/>
              </w:rPr>
            </w:pPr>
          </w:p>
        </w:tc>
      </w:tr>
      <w:tr w:rsidR="00563F0A" w:rsidRPr="00A625DA" w14:paraId="296B432B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D4F2EB5" w14:textId="4ABE0318"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=G6+1\# 0#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t>1</w:t>
            </w:r>
            <w:r w:rsidR="00A334C6">
              <w:rPr>
                <w:rStyle w:val="Emphasis"/>
                <w:noProof/>
                <w:sz w:val="22"/>
              </w:rPr>
              <w:t>7</w: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1BFC925" w14:textId="431A6828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5945FCA" w14:textId="0FFE68A0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582BAFEF" w14:textId="26816F51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F093EDD" w14:textId="45AB866D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0BD725C" w14:textId="50CE2C07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3ED9179A" w14:textId="068C155E" w:rsidR="00563F0A" w:rsidRPr="00A625DA" w:rsidRDefault="00A334C6" w:rsidP="00563F0A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23</w:t>
            </w:r>
          </w:p>
        </w:tc>
      </w:tr>
      <w:tr w:rsidR="00563F0A" w:rsidRPr="00A625DA" w14:paraId="0837A75F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2FC8265" w14:textId="3C0ABF7C" w:rsidR="00563F0A" w:rsidRPr="00A625DA" w:rsidRDefault="000929C2" w:rsidP="00563F0A">
            <w:pPr>
              <w:rPr>
                <w:sz w:val="16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0360B93D" wp14:editId="3A42F33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14605</wp:posOffset>
                  </wp:positionV>
                  <wp:extent cx="920489" cy="728662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89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7C2311E3" w14:textId="5A7AFF04" w:rsidR="00563F0A" w:rsidRPr="00A625DA" w:rsidRDefault="000929C2" w:rsidP="00563F0A">
            <w:pPr>
              <w:rPr>
                <w:b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3B9611A6" wp14:editId="6F69D2B6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-635</wp:posOffset>
                  </wp:positionV>
                  <wp:extent cx="696595" cy="742315"/>
                  <wp:effectExtent l="0" t="0" r="8255" b="63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68723051" w14:textId="45232182" w:rsidR="00563F0A" w:rsidRPr="00A625DA" w:rsidRDefault="00D92458" w:rsidP="00563F0A">
            <w:pPr>
              <w:rPr>
                <w:b/>
                <w:sz w:val="10"/>
              </w:rPr>
            </w:pPr>
            <w:r w:rsidRPr="00A625DA">
              <w:rPr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FC95F7A" wp14:editId="3FFF3526">
                      <wp:simplePos x="0" y="0"/>
                      <wp:positionH relativeFrom="column">
                        <wp:posOffset>55563</wp:posOffset>
                      </wp:positionH>
                      <wp:positionV relativeFrom="paragraph">
                        <wp:posOffset>-80645</wp:posOffset>
                      </wp:positionV>
                      <wp:extent cx="1128713" cy="823912"/>
                      <wp:effectExtent l="0" t="0" r="14605" b="146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8713" cy="82391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C6B2F"/>
                              </a:solidFill>
                              <a:ln>
                                <a:solidFill>
                                  <a:srgbClr val="DC6B2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E3C2D9" w14:textId="77777777" w:rsidR="00D92458" w:rsidRPr="00291485" w:rsidRDefault="00D92458" w:rsidP="00D9245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>Thanks for all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>your hard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29148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work! Join us for lunch out of the office!  </w:t>
                                  </w:r>
                                </w:p>
                                <w:p w14:paraId="00AB4282" w14:textId="77777777" w:rsidR="00D92458" w:rsidRDefault="00D92458" w:rsidP="00D924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C95F7A" id="Text Box 10" o:spid="_x0000_s1037" style="position:absolute;margin-left:4.4pt;margin-top:-6.35pt;width:88.9pt;height:64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" fillcolor="#dc6b2f" strokecolor="#dc6b2f" strokeweight="1pt">
                      <v:textbox>
                        <w:txbxContent>
                          <w:p w14:paraId="39E3C2D9" w14:textId="77777777" w:rsidR="00D92458" w:rsidRPr="00291485" w:rsidRDefault="00D92458" w:rsidP="00D924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>Thanks for all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>your hard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291485">
                              <w:rPr>
                                <w:b/>
                                <w:color w:val="FFFFFF" w:themeColor="background1"/>
                              </w:rPr>
                              <w:t xml:space="preserve">work! Join us for lunch out of the office!  </w:t>
                            </w:r>
                          </w:p>
                          <w:p w14:paraId="00AB4282" w14:textId="77777777" w:rsidR="00D92458" w:rsidRDefault="00D92458" w:rsidP="00D92458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7FB48131" w14:textId="138D902B" w:rsidR="00563F0A" w:rsidRPr="00A625DA" w:rsidRDefault="00563F0A" w:rsidP="00563F0A">
            <w:pPr>
              <w:rPr>
                <w:b/>
                <w:i/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ACD38F9" w14:textId="6A9EF514" w:rsidR="00563F0A" w:rsidRPr="00A625DA" w:rsidRDefault="00644369" w:rsidP="00644369">
            <w:pPr>
              <w:jc w:val="center"/>
              <w:rPr>
                <w:sz w:val="10"/>
              </w:rPr>
            </w:pPr>
            <w:r>
              <w:rPr>
                <w:b/>
                <w:sz w:val="20"/>
                <w:szCs w:val="24"/>
              </w:rPr>
              <w:t>Task Takeover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3E0F922E" w14:textId="77777777"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7667D3DC" w14:textId="77777777" w:rsidR="00563F0A" w:rsidRPr="00A625DA" w:rsidRDefault="00563F0A" w:rsidP="00BD1397">
            <w:pPr>
              <w:jc w:val="center"/>
              <w:rPr>
                <w:b/>
                <w:sz w:val="20"/>
                <w:szCs w:val="24"/>
              </w:rPr>
            </w:pPr>
          </w:p>
        </w:tc>
      </w:tr>
      <w:tr w:rsidR="00563F0A" w:rsidRPr="00A625DA" w14:paraId="02FBE2A5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A1C9225" w14:textId="008F5C5D" w:rsidR="00563F0A" w:rsidRPr="00A625DA" w:rsidRDefault="00A334C6" w:rsidP="00563F0A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51F7CD8" w14:textId="5AEDC538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405376B" w14:textId="65BADCA1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072BF29E" w14:textId="48D01F72" w:rsidR="00563F0A" w:rsidRPr="00A625DA" w:rsidRDefault="00A334C6" w:rsidP="00563F0A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3C075CDC" w14:textId="38E073C0" w:rsidR="00563F0A" w:rsidRPr="00A625DA" w:rsidRDefault="00644369" w:rsidP="00563F0A">
            <w:pPr>
              <w:pStyle w:val="Date"/>
              <w:rPr>
                <w:sz w:val="22"/>
              </w:rPr>
            </w:pPr>
            <w:r w:rsidRPr="00A625DA">
              <w:rPr>
                <w:b w:val="0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0496DE3" wp14:editId="7C49F5BE">
                      <wp:simplePos x="0" y="0"/>
                      <wp:positionH relativeFrom="column">
                        <wp:posOffset>34290</wp:posOffset>
                      </wp:positionH>
                      <wp:positionV relativeFrom="page">
                        <wp:posOffset>-620713</wp:posOffset>
                      </wp:positionV>
                      <wp:extent cx="1195070" cy="600075"/>
                      <wp:effectExtent l="0" t="0" r="24130" b="2857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5070" cy="600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A5DAE"/>
                              </a:solidFill>
                              <a:ln>
                                <a:solidFill>
                                  <a:srgbClr val="3A5DAE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ABC3C" w14:textId="477CB1CC" w:rsidR="00644369" w:rsidRPr="009F448D" w:rsidRDefault="00644369" w:rsidP="0064436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Give us your Target list and we’ll do the shopping for you!</w:t>
                                  </w:r>
                                </w:p>
                                <w:p w14:paraId="37B44115" w14:textId="77777777" w:rsidR="00644369" w:rsidRDefault="00644369" w:rsidP="006443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96DE3" id="Text Box 23" o:spid="_x0000_s1038" style="position:absolute;left:0;text-align:left;margin-left:2.7pt;margin-top:-48.9pt;width:94.1pt;height:4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" fillcolor="#3a5dae" strokecolor="#3a5dae" strokeweight="1pt">
                      <v:textbox>
                        <w:txbxContent>
                          <w:p w14:paraId="571ABC3C" w14:textId="477CB1CC" w:rsidR="00644369" w:rsidRPr="009F448D" w:rsidRDefault="00644369" w:rsidP="0064436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Give us your Target list and we’ll do the shopping for you!</w:t>
                            </w:r>
                          </w:p>
                          <w:p w14:paraId="37B44115" w14:textId="77777777" w:rsidR="00644369" w:rsidRDefault="00644369" w:rsidP="00644369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IF </w:instrTex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=D10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noProof/>
                <w:sz w:val="22"/>
              </w:rPr>
              <w:instrText>28</w:instrText>
            </w:r>
            <w:r w:rsidR="00563F0A" w:rsidRPr="00A625DA">
              <w:rPr>
                <w:sz w:val="22"/>
              </w:rPr>
              <w:fldChar w:fldCharType="end"/>
            </w:r>
            <w:r w:rsidR="00563F0A" w:rsidRPr="00A625DA">
              <w:rPr>
                <w:sz w:val="22"/>
              </w:rPr>
              <w:instrText xml:space="preserve"> = 0,"" </w:instrTex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IF </w:instrTex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=D10 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noProof/>
                <w:sz w:val="22"/>
              </w:rPr>
              <w:instrText>28</w:instrText>
            </w:r>
            <w:r w:rsidR="00563F0A" w:rsidRPr="00A625DA">
              <w:rPr>
                <w:sz w:val="22"/>
              </w:rPr>
              <w:fldChar w:fldCharType="end"/>
            </w:r>
            <w:r w:rsidR="00563F0A" w:rsidRPr="00A625DA">
              <w:rPr>
                <w:sz w:val="22"/>
              </w:rPr>
              <w:instrText xml:space="preserve">  &lt; </w:instrTex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DocVariable MonthEnd \@ d 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sz w:val="22"/>
              </w:rPr>
              <w:instrText>28</w:instrText>
            </w:r>
            <w:r w:rsidR="00563F0A" w:rsidRPr="00A625DA">
              <w:rPr>
                <w:sz w:val="22"/>
              </w:rPr>
              <w:fldChar w:fldCharType="end"/>
            </w:r>
            <w:r w:rsidR="00563F0A" w:rsidRPr="00A625DA">
              <w:rPr>
                <w:sz w:val="22"/>
              </w:rPr>
              <w:instrText xml:space="preserve">  </w:instrText>
            </w:r>
            <w:r w:rsidR="00563F0A" w:rsidRPr="00A625DA">
              <w:rPr>
                <w:sz w:val="22"/>
              </w:rPr>
              <w:fldChar w:fldCharType="begin"/>
            </w:r>
            <w:r w:rsidR="00563F0A" w:rsidRPr="00A625DA">
              <w:rPr>
                <w:sz w:val="22"/>
              </w:rPr>
              <w:instrText xml:space="preserve"> =D10+1 </w:instrText>
            </w:r>
            <w:r w:rsidR="00563F0A" w:rsidRPr="00A625DA">
              <w:rPr>
                <w:sz w:val="22"/>
              </w:rPr>
              <w:fldChar w:fldCharType="separate"/>
            </w:r>
            <w:r w:rsidR="00563F0A" w:rsidRPr="00A625DA">
              <w:rPr>
                <w:noProof/>
                <w:sz w:val="22"/>
              </w:rPr>
              <w:instrText>28</w:instrText>
            </w:r>
            <w:r w:rsidR="00563F0A" w:rsidRPr="00A625DA">
              <w:rPr>
                <w:sz w:val="22"/>
              </w:rPr>
              <w:fldChar w:fldCharType="end"/>
            </w:r>
            <w:r w:rsidR="00563F0A" w:rsidRPr="00A625DA">
              <w:rPr>
                <w:sz w:val="22"/>
              </w:rPr>
              <w:instrText xml:space="preserve"> "" </w:instrText>
            </w:r>
            <w:r w:rsidR="00563F0A" w:rsidRPr="00A625DA">
              <w:rPr>
                <w:sz w:val="22"/>
              </w:rPr>
              <w:fldChar w:fldCharType="end"/>
            </w:r>
            <w:r w:rsidR="00563F0A" w:rsidRPr="00A625DA">
              <w:rPr>
                <w:sz w:val="22"/>
              </w:rPr>
              <w:instrText>\# 0#</w:instrText>
            </w:r>
            <w:r w:rsidR="00563F0A" w:rsidRPr="00A625DA">
              <w:rPr>
                <w:sz w:val="22"/>
              </w:rPr>
              <w:fldChar w:fldCharType="end"/>
            </w:r>
            <w:r w:rsidR="00A334C6">
              <w:rPr>
                <w:sz w:val="22"/>
              </w:rPr>
              <w:t>28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01822603" w14:textId="77777777" w:rsidR="00563F0A" w:rsidRPr="00A625DA" w:rsidRDefault="00563F0A" w:rsidP="00563F0A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78F8FC81" w14:textId="77777777" w:rsidR="00563F0A" w:rsidRPr="00A625DA" w:rsidRDefault="00563F0A" w:rsidP="00563F0A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29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563F0A" w:rsidRPr="00A625DA" w14:paraId="259912A8" w14:textId="77777777" w:rsidTr="003517EB">
        <w:trPr>
          <w:trHeight w:hRule="exact" w:val="1152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43283AC" w14:textId="77777777"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70F22C02" w14:textId="52233D9C" w:rsidR="00563F0A" w:rsidRPr="00A625DA" w:rsidRDefault="00901CAF" w:rsidP="00563F0A">
            <w:pPr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126531D0" wp14:editId="2F27D750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4445</wp:posOffset>
                  </wp:positionV>
                  <wp:extent cx="777407" cy="881062"/>
                  <wp:effectExtent l="0" t="0" r="381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07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158F475C" w14:textId="29D5C1AC" w:rsidR="00563F0A" w:rsidRPr="00A625DA" w:rsidRDefault="00563F0A" w:rsidP="00291485">
            <w:pPr>
              <w:jc w:val="center"/>
              <w:rPr>
                <w:b/>
                <w:sz w:val="10"/>
              </w:rPr>
            </w:pPr>
            <w:bookmarkStart w:id="0" w:name="_GoBack"/>
            <w:bookmarkEnd w:id="0"/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34B14700" w14:textId="0B1D4179" w:rsidR="00563F0A" w:rsidRPr="00A625DA" w:rsidRDefault="00890D2C" w:rsidP="00890D2C">
            <w:pPr>
              <w:jc w:val="center"/>
              <w:rPr>
                <w:sz w:val="10"/>
              </w:rPr>
            </w:pPr>
            <w:r>
              <w:rPr>
                <w:b/>
                <w:sz w:val="20"/>
                <w:szCs w:val="24"/>
              </w:rPr>
              <w:t>Make Your Own Trail Mix</w:t>
            </w:r>
            <w:r>
              <w:rPr>
                <w:noProof/>
              </w:rPr>
              <w:t xml:space="preserve"> 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FFD95C8" w14:textId="77777777"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E67D7C6" w14:textId="77777777" w:rsidR="00563F0A" w:rsidRPr="00A625DA" w:rsidRDefault="00563F0A" w:rsidP="00563F0A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40CD90A9" w14:textId="77777777" w:rsidR="00CE0FEF" w:rsidRPr="00A625DA" w:rsidRDefault="00CE0FEF" w:rsidP="00563F0A">
            <w:pPr>
              <w:rPr>
                <w:sz w:val="10"/>
              </w:rPr>
            </w:pPr>
          </w:p>
          <w:p w14:paraId="2933730C" w14:textId="77777777" w:rsidR="00CE0FEF" w:rsidRPr="00A625DA" w:rsidRDefault="00CE0FEF" w:rsidP="00CE0FEF">
            <w:pPr>
              <w:rPr>
                <w:sz w:val="10"/>
              </w:rPr>
            </w:pPr>
          </w:p>
          <w:p w14:paraId="35D14A0F" w14:textId="77777777" w:rsidR="00CE0FEF" w:rsidRPr="00A625DA" w:rsidRDefault="00CE0FEF" w:rsidP="00CE0FEF">
            <w:pPr>
              <w:rPr>
                <w:sz w:val="10"/>
              </w:rPr>
            </w:pPr>
          </w:p>
          <w:p w14:paraId="3912EBDB" w14:textId="77777777" w:rsidR="00CE0FEF" w:rsidRPr="00A625DA" w:rsidRDefault="00CE0FEF" w:rsidP="00CE0FEF">
            <w:pPr>
              <w:rPr>
                <w:sz w:val="10"/>
              </w:rPr>
            </w:pPr>
          </w:p>
          <w:p w14:paraId="25EEF233" w14:textId="77777777" w:rsidR="00CE0FEF" w:rsidRPr="00A625DA" w:rsidRDefault="00CE0FEF" w:rsidP="00CE0FEF">
            <w:pPr>
              <w:rPr>
                <w:sz w:val="10"/>
              </w:rPr>
            </w:pPr>
          </w:p>
          <w:p w14:paraId="5ACE467F" w14:textId="77777777" w:rsidR="00CE0FEF" w:rsidRPr="00A625DA" w:rsidRDefault="00CE0FEF" w:rsidP="00CE0FEF">
            <w:pPr>
              <w:rPr>
                <w:sz w:val="10"/>
              </w:rPr>
            </w:pPr>
          </w:p>
          <w:p w14:paraId="36736A47" w14:textId="77777777" w:rsidR="00CE0FEF" w:rsidRPr="00A625DA" w:rsidRDefault="00CE0FEF" w:rsidP="00CE0FEF">
            <w:pPr>
              <w:rPr>
                <w:sz w:val="10"/>
              </w:rPr>
            </w:pPr>
          </w:p>
          <w:p w14:paraId="04C0EE1A" w14:textId="77777777" w:rsidR="00CE0FEF" w:rsidRPr="00A625DA" w:rsidRDefault="00CE0FEF" w:rsidP="00CE0FEF">
            <w:pPr>
              <w:rPr>
                <w:sz w:val="10"/>
              </w:rPr>
            </w:pPr>
          </w:p>
          <w:p w14:paraId="787B19C8" w14:textId="77777777" w:rsidR="00563F0A" w:rsidRPr="00A625DA" w:rsidRDefault="00563F0A" w:rsidP="00CE0FEF">
            <w:pPr>
              <w:rPr>
                <w:sz w:val="10"/>
              </w:rPr>
            </w:pPr>
          </w:p>
        </w:tc>
      </w:tr>
    </w:tbl>
    <w:p w14:paraId="7C6D7A63" w14:textId="1F2986EF" w:rsidR="00337160" w:rsidRPr="00A625DA" w:rsidRDefault="00337160" w:rsidP="008E03B3">
      <w:pPr>
        <w:rPr>
          <w:sz w:val="14"/>
          <w:szCs w:val="16"/>
        </w:rPr>
      </w:pPr>
    </w:p>
    <w:p w14:paraId="0EFD337C" w14:textId="43A14A7E" w:rsidR="00337160" w:rsidRPr="00A625DA" w:rsidRDefault="0055017A" w:rsidP="000F3AE5">
      <w:pPr>
        <w:pStyle w:val="Month"/>
        <w:jc w:val="right"/>
        <w:rPr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6EEFCFBF" wp14:editId="24915084">
            <wp:simplePos x="0" y="0"/>
            <wp:positionH relativeFrom="column">
              <wp:posOffset>2091690</wp:posOffset>
            </wp:positionH>
            <wp:positionV relativeFrom="paragraph">
              <wp:posOffset>5801042</wp:posOffset>
            </wp:positionV>
            <wp:extent cx="958215" cy="658495"/>
            <wp:effectExtent l="0" t="0" r="0" b="82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DA" w:rsidRPr="00A625DA">
        <w:rPr>
          <w:noProof/>
          <w:sz w:val="72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267B505" wp14:editId="0D99144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56013" w14:textId="77777777" w:rsidR="0091785E" w:rsidRPr="00A625DA" w:rsidRDefault="0091785E" w:rsidP="008E5F6D">
                            <w:pPr>
                              <w:jc w:val="center"/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B505" id="_x0000_s1039" type="#_x0000_t202" style="position:absolute;left:0;text-align:left;margin-left:0;margin-top:.8pt;width:172.8pt;height:50.45pt;z-index:-251607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" fillcolor="white [3201]" strokecolor="#606372 [3204]" strokeweight="1pt">
                <v:textbox>
                  <w:txbxContent>
                    <w:p w14:paraId="51156013" w14:textId="77777777" w:rsidR="0091785E" w:rsidRPr="00A625DA" w:rsidRDefault="0091785E" w:rsidP="008E5F6D">
                      <w:pPr>
                        <w:jc w:val="center"/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37160" w:rsidRPr="00A625DA">
        <w:rPr>
          <w:sz w:val="72"/>
        </w:rPr>
        <w:fldChar w:fldCharType="begin"/>
      </w:r>
      <w:r w:rsidR="00337160" w:rsidRPr="00A625DA">
        <w:rPr>
          <w:sz w:val="72"/>
        </w:rPr>
        <w:instrText xml:space="preserve"> DOCVARIABLE  MonthStart \@ MMM \* MERGEFORMAT </w:instrText>
      </w:r>
      <w:r w:rsidR="00337160" w:rsidRPr="00A625DA">
        <w:rPr>
          <w:sz w:val="72"/>
        </w:rPr>
        <w:fldChar w:fldCharType="separate"/>
      </w:r>
      <w:r w:rsidR="00337160" w:rsidRPr="00A625DA">
        <w:rPr>
          <w:sz w:val="72"/>
        </w:rPr>
        <w:t>Mar</w:t>
      </w:r>
      <w:r w:rsidR="00337160" w:rsidRPr="00A625DA">
        <w:rPr>
          <w:sz w:val="72"/>
        </w:rPr>
        <w:fldChar w:fldCharType="end"/>
      </w:r>
      <w:r w:rsidR="00A334C6">
        <w:rPr>
          <w:rStyle w:val="Emphasis"/>
          <w:sz w:val="72"/>
        </w:rPr>
        <w:t>2019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337160" w:rsidRPr="00A625DA" w14:paraId="160334CA" w14:textId="77777777" w:rsidTr="003517EB">
        <w:trPr>
          <w:tblHeader/>
        </w:trPr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22ACD7EB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5BE40ADE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5681BED7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4A830FED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2106DE6D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1F8FC195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69023DA1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337160" w:rsidRPr="00A625DA" w14:paraId="0C940326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40CE10F" w14:textId="77777777"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MonthStart \@ dddd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Thursday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“Sunday" 1 ""\#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D22AE5A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“Monday"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=A2+1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6878B7C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“Tuesday" 01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  <w:vAlign w:val="bottom"/>
          </w:tcPr>
          <w:p w14:paraId="58FEF740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MonthStart \@ dddd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Thursday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“Wednesday" 1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&lt;&gt; 0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=C2+1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8603EF9" w14:textId="280B49F8" w:rsidR="00337160" w:rsidRPr="00A625DA" w:rsidRDefault="00337160">
            <w:pPr>
              <w:pStyle w:val="Date"/>
              <w:rPr>
                <w:sz w:val="22"/>
              </w:rPr>
            </w:pP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F5C9F70" w14:textId="2092C3EB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0F5D6262" w14:textId="0671863E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</w:t>
            </w:r>
          </w:p>
        </w:tc>
      </w:tr>
      <w:tr w:rsidR="00337160" w:rsidRPr="00A625DA" w14:paraId="51FE83A0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25498F77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21186B9" w14:textId="68B71165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56A2D6A" w14:textId="022884F5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155D1CEB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302B1BF1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00DBCBB7" w14:textId="4F4BBC2F" w:rsidR="00337160" w:rsidRPr="00A625DA" w:rsidRDefault="006B475D" w:rsidP="006B475D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15DDD417" wp14:editId="3A30E79D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270510</wp:posOffset>
                  </wp:positionV>
                  <wp:extent cx="1000760" cy="658495"/>
                  <wp:effectExtent l="0" t="0" r="8890" b="825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Cs w:val="24"/>
              </w:rPr>
              <w:t>Employee Appreciation Day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0B22D2D2" w14:textId="77777777" w:rsidR="00337160" w:rsidRPr="00A625DA" w:rsidRDefault="00337160" w:rsidP="003517EB">
            <w:pPr>
              <w:rPr>
                <w:b/>
                <w:sz w:val="10"/>
              </w:rPr>
            </w:pPr>
          </w:p>
        </w:tc>
      </w:tr>
      <w:tr w:rsidR="00337160" w:rsidRPr="00A625DA" w14:paraId="04140824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C0C8574" w14:textId="110D33CF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3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76879B8" w14:textId="5CB6BF4F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E128C17" w14:textId="2F7A7A4A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28953F20" w14:textId="6CDA21C4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00A37057" w14:textId="61BDB03D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919788C" w14:textId="4EB72682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01325C85" w14:textId="2166B36D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9</w:t>
            </w:r>
          </w:p>
        </w:tc>
      </w:tr>
      <w:tr w:rsidR="00337160" w:rsidRPr="00A625DA" w14:paraId="4C215C09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F88F030" w14:textId="77777777" w:rsidR="00337160" w:rsidRPr="00A625DA" w:rsidRDefault="00337160" w:rsidP="007D2166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3731104" w14:textId="014C657E" w:rsidR="00337160" w:rsidRPr="00A625DA" w:rsidRDefault="00644369" w:rsidP="00644369">
            <w:pPr>
              <w:jc w:val="right"/>
              <w:rPr>
                <w:sz w:val="10"/>
              </w:rPr>
            </w:pPr>
            <w:r>
              <w:rPr>
                <w:b/>
                <w:sz w:val="20"/>
                <w:szCs w:val="24"/>
              </w:rPr>
              <w:t>Massage Monday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0607F6B" w14:textId="3E575B58" w:rsidR="00337160" w:rsidRPr="00A625DA" w:rsidRDefault="00337160">
            <w:pPr>
              <w:rPr>
                <w:sz w:val="22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5104FFA9" w14:textId="77777777" w:rsidR="00236358" w:rsidRPr="00A625DA" w:rsidRDefault="00236358" w:rsidP="005150DD">
            <w:pPr>
              <w:rPr>
                <w:b/>
                <w:sz w:val="20"/>
                <w:szCs w:val="22"/>
              </w:rPr>
            </w:pPr>
          </w:p>
          <w:p w14:paraId="47D0CB37" w14:textId="77777777" w:rsidR="00337160" w:rsidRPr="00A625DA" w:rsidRDefault="00236358" w:rsidP="005150DD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sz w:val="20"/>
                <w:szCs w:val="22"/>
              </w:rPr>
              <w:t xml:space="preserve"> </w:t>
            </w:r>
          </w:p>
          <w:p w14:paraId="3010C823" w14:textId="77777777" w:rsidR="00337160" w:rsidRPr="00A625DA" w:rsidRDefault="005150DD" w:rsidP="005150DD">
            <w:pPr>
              <w:rPr>
                <w:b/>
                <w:sz w:val="22"/>
                <w:szCs w:val="24"/>
              </w:rPr>
            </w:pPr>
            <w:r w:rsidRPr="00A625DA">
              <w:rPr>
                <w:b/>
                <w:sz w:val="20"/>
                <w:szCs w:val="22"/>
              </w:rPr>
              <w:t xml:space="preserve">     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49D49D3" w14:textId="7750CFD3" w:rsidR="00416B20" w:rsidRPr="00A625DA" w:rsidRDefault="0055017A" w:rsidP="0055017A">
            <w:pPr>
              <w:tabs>
                <w:tab w:val="center" w:pos="935"/>
              </w:tabs>
              <w:jc w:val="center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54AA8F6" wp14:editId="0ABF0E2E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172720</wp:posOffset>
                  </wp:positionV>
                  <wp:extent cx="632460" cy="658495"/>
                  <wp:effectExtent l="0" t="0" r="0" b="8255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4"/>
              </w:rPr>
              <w:t xml:space="preserve"> BBQ Lunch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2125D3C2" w14:textId="77777777" w:rsidR="00337160" w:rsidRPr="00A625DA" w:rsidRDefault="00337160" w:rsidP="007D2166">
            <w:pPr>
              <w:jc w:val="right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4339847B" w14:textId="23B8E198" w:rsidR="00E67552" w:rsidRPr="00A625DA" w:rsidRDefault="00E67552" w:rsidP="005150DD">
            <w:pPr>
              <w:rPr>
                <w:b/>
                <w:sz w:val="20"/>
                <w:szCs w:val="22"/>
              </w:rPr>
            </w:pPr>
          </w:p>
          <w:p w14:paraId="109C35B5" w14:textId="35E30F16" w:rsidR="00644369" w:rsidRPr="00A625DA" w:rsidRDefault="00890D2C" w:rsidP="00890D2C">
            <w:pPr>
              <w:jc w:val="center"/>
              <w:rPr>
                <w:sz w:val="10"/>
              </w:rPr>
            </w:pPr>
            <w:r w:rsidRPr="00A625DA"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812864" behindDoc="0" locked="0" layoutInCell="1" allowOverlap="1" wp14:anchorId="65608E17" wp14:editId="75052388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83502</wp:posOffset>
                  </wp:positionV>
                  <wp:extent cx="492125" cy="492125"/>
                  <wp:effectExtent l="0" t="0" r="317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24px-Home_font_awesome.svg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Cs w:val="22"/>
              </w:rPr>
              <w:t>Work from Home</w:t>
            </w:r>
          </w:p>
          <w:p w14:paraId="53C51E1F" w14:textId="66C886AA" w:rsidR="00337160" w:rsidRPr="00A625DA" w:rsidRDefault="00337160" w:rsidP="005150DD">
            <w:pPr>
              <w:rPr>
                <w:sz w:val="10"/>
              </w:rPr>
            </w:pPr>
          </w:p>
        </w:tc>
      </w:tr>
      <w:tr w:rsidR="00337160" w:rsidRPr="00A625DA" w14:paraId="447AAC3D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36D497C4" w14:textId="06F307B7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10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4CF1385" w14:textId="6ADE3756" w:rsidR="00337160" w:rsidRPr="00A625DA" w:rsidRDefault="00644369">
            <w:pPr>
              <w:pStyle w:val="Date"/>
              <w:rPr>
                <w:sz w:val="22"/>
              </w:rPr>
            </w:pPr>
            <w:r w:rsidRPr="00A625DA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78235D1" wp14:editId="67CCCAFA">
                      <wp:simplePos x="0" y="0"/>
                      <wp:positionH relativeFrom="column">
                        <wp:posOffset>260032</wp:posOffset>
                      </wp:positionH>
                      <wp:positionV relativeFrom="paragraph">
                        <wp:posOffset>-586422</wp:posOffset>
                      </wp:positionV>
                      <wp:extent cx="809625" cy="595312"/>
                      <wp:effectExtent l="0" t="0" r="28575" b="1460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9531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0B323"/>
                              </a:solidFill>
                              <a:ln>
                                <a:solidFill>
                                  <a:srgbClr val="F0B323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5C0CEC" w14:textId="6A6FC729" w:rsidR="00644369" w:rsidRPr="009F448D" w:rsidRDefault="00644369" w:rsidP="0064436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Back again by popular demand! </w:t>
                                  </w:r>
                                </w:p>
                                <w:p w14:paraId="4C6888EF" w14:textId="77777777" w:rsidR="00644369" w:rsidRDefault="00644369" w:rsidP="006443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235D1" id="Text Box 21" o:spid="_x0000_s1040" style="position:absolute;left:0;text-align:left;margin-left:20.45pt;margin-top:-46.15pt;width:63.75pt;height:46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" fillcolor="#f0b323" strokecolor="#f0b323" strokeweight="1pt">
                      <v:textbox>
                        <w:txbxContent>
                          <w:p w14:paraId="1E5C0CEC" w14:textId="6A6FC729" w:rsidR="00644369" w:rsidRPr="009F448D" w:rsidRDefault="00644369" w:rsidP="0064436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Back again by popular demand! </w:t>
                            </w:r>
                          </w:p>
                          <w:p w14:paraId="4C6888EF" w14:textId="77777777" w:rsidR="00644369" w:rsidRDefault="00644369" w:rsidP="00644369"/>
                        </w:txbxContent>
                      </v:textbox>
                    </v:roundrect>
                  </w:pict>
                </mc:Fallback>
              </mc:AlternateContent>
            </w:r>
            <w:r w:rsidR="00A334C6">
              <w:rPr>
                <w:sz w:val="22"/>
              </w:rPr>
              <w:t>11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72C9C92" w14:textId="4CE12CB8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357F8347" w14:textId="19E89B9B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7DC0664" w14:textId="4782E5C3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EEE3518" w14:textId="2523FEF6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2377C2D8" w14:textId="229AA1E3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16</w:t>
            </w:r>
          </w:p>
        </w:tc>
      </w:tr>
      <w:tr w:rsidR="00337160" w:rsidRPr="00A625DA" w14:paraId="5EB9DA7B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312E7CD9" w14:textId="741D9F9D" w:rsidR="00337160" w:rsidRPr="00A625DA" w:rsidRDefault="000929C2" w:rsidP="003517EB">
            <w:pPr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2F8140DF" wp14:editId="65E0243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35560</wp:posOffset>
                  </wp:positionV>
                  <wp:extent cx="1033145" cy="658495"/>
                  <wp:effectExtent l="0" t="0" r="0" b="825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5F785EC2" w14:textId="68652614" w:rsidR="00337160" w:rsidRPr="00A625DA" w:rsidRDefault="00337160" w:rsidP="00DB221E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27D80EB9" w14:textId="2399C598" w:rsidR="00337160" w:rsidRPr="00A625DA" w:rsidRDefault="00447014">
            <w:pPr>
              <w:rPr>
                <w:sz w:val="10"/>
              </w:rPr>
            </w:pPr>
            <w:r w:rsidRPr="00A625DA">
              <w:rPr>
                <w:b/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C874057" wp14:editId="193AAAB1">
                      <wp:simplePos x="0" y="0"/>
                      <wp:positionH relativeFrom="column">
                        <wp:posOffset>366712</wp:posOffset>
                      </wp:positionH>
                      <wp:positionV relativeFrom="paragraph">
                        <wp:posOffset>-4445</wp:posOffset>
                      </wp:positionV>
                      <wp:extent cx="1247775" cy="766762"/>
                      <wp:effectExtent l="0" t="0" r="28575" b="14605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76676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2246C"/>
                              </a:solidFill>
                              <a:ln>
                                <a:solidFill>
                                  <a:srgbClr val="72246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C09ABF" w14:textId="13AFCABB" w:rsidR="00890D2C" w:rsidRPr="00236358" w:rsidRDefault="00447014" w:rsidP="00890D2C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We’re celebrating all busy season birthdays! Join us for cake after lunch!</w:t>
                                  </w:r>
                                </w:p>
                                <w:p w14:paraId="5CFD5A24" w14:textId="77777777" w:rsidR="00890D2C" w:rsidRDefault="00890D2C" w:rsidP="00890D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874057" id="Text Box 212" o:spid="_x0000_s1041" style="position:absolute;margin-left:28.85pt;margin-top:-.35pt;width:98.25pt;height:60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" fillcolor="#72246c" strokecolor="#72246c" strokeweight="1pt">
                      <v:textbox>
                        <w:txbxContent>
                          <w:p w14:paraId="29C09ABF" w14:textId="13AFCABB" w:rsidR="00890D2C" w:rsidRPr="00236358" w:rsidRDefault="00447014" w:rsidP="00890D2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We’re celebrating all busy season birthdays! Join us for cake after lunch!</w:t>
                            </w:r>
                          </w:p>
                          <w:p w14:paraId="5CFD5A24" w14:textId="77777777" w:rsidR="00890D2C" w:rsidRDefault="00890D2C" w:rsidP="00890D2C"/>
                        </w:txbxContent>
                      </v:textbox>
                    </v:roundrect>
                  </w:pict>
                </mc:Fallback>
              </mc:AlternateContent>
            </w:r>
            <w:r w:rsidR="00890D2C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4ECCEA3C" wp14:editId="58721B69">
                  <wp:simplePos x="0" y="0"/>
                  <wp:positionH relativeFrom="column">
                    <wp:posOffset>-299403</wp:posOffset>
                  </wp:positionH>
                  <wp:positionV relativeFrom="paragraph">
                    <wp:posOffset>33973</wp:posOffset>
                  </wp:positionV>
                  <wp:extent cx="666115" cy="658495"/>
                  <wp:effectExtent l="0" t="0" r="635" b="8255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26B9854F" w14:textId="13562D8B" w:rsidR="00337160" w:rsidRPr="00A625DA" w:rsidRDefault="00337160" w:rsidP="007D2166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363BE0B8" w14:textId="505EB68C" w:rsidR="00337160" w:rsidRPr="00A625DA" w:rsidRDefault="00337160" w:rsidP="00236358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3228D573" w14:textId="4D3F65DD" w:rsidR="00337160" w:rsidRPr="00A625DA" w:rsidRDefault="00644369" w:rsidP="003517EB">
            <w:pPr>
              <w:rPr>
                <w:sz w:val="10"/>
              </w:rPr>
            </w:pPr>
            <w:r w:rsidRPr="00A625DA">
              <w:rPr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7659C47" wp14:editId="73C37E60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-65405</wp:posOffset>
                      </wp:positionV>
                      <wp:extent cx="1187450" cy="771525"/>
                      <wp:effectExtent l="0" t="0" r="12700" b="2857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7450" cy="771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8A23F"/>
                              </a:solidFill>
                              <a:ln>
                                <a:solidFill>
                                  <a:srgbClr val="48A23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52746" w14:textId="1E55E659" w:rsidR="002E4097" w:rsidRPr="003B60C5" w:rsidRDefault="002E4097" w:rsidP="002E4097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Wear as much green as </w:t>
                                  </w:r>
                                  <w:r w:rsidR="006B475D">
                                    <w:rPr>
                                      <w:b/>
                                      <w:color w:val="FFFFFF" w:themeColor="background1"/>
                                    </w:rPr>
                                    <w:t>possible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to celebrate St Patrick’s Day! </w:t>
                                  </w:r>
                                </w:p>
                                <w:p w14:paraId="0F705D1C" w14:textId="77777777" w:rsidR="002E4097" w:rsidRDefault="002E4097" w:rsidP="002E40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659C47" id="Text Box 38" o:spid="_x0000_s1042" style="position:absolute;margin-left:4.5pt;margin-top:-5.15pt;width:93.5pt;height:6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" fillcolor="#48a23f" strokecolor="#48a23f" strokeweight="1pt">
                      <v:textbox>
                        <w:txbxContent>
                          <w:p w14:paraId="1E752746" w14:textId="1E55E659" w:rsidR="002E4097" w:rsidRPr="003B60C5" w:rsidRDefault="002E4097" w:rsidP="002E40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Wear as much green as </w:t>
                            </w:r>
                            <w:r w:rsidR="006B475D">
                              <w:rPr>
                                <w:b/>
                                <w:color w:val="FFFFFF" w:themeColor="background1"/>
                              </w:rPr>
                              <w:t>possible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to celebrate St Patrick’s Day! </w:t>
                            </w:r>
                          </w:p>
                          <w:p w14:paraId="0F705D1C" w14:textId="77777777" w:rsidR="002E4097" w:rsidRDefault="002E4097" w:rsidP="002E4097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6391781D" w14:textId="61739D54" w:rsidR="00337160" w:rsidRPr="00A625DA" w:rsidRDefault="00337160" w:rsidP="003517EB">
            <w:pPr>
              <w:jc w:val="center"/>
              <w:rPr>
                <w:sz w:val="10"/>
              </w:rPr>
            </w:pPr>
          </w:p>
        </w:tc>
      </w:tr>
      <w:tr w:rsidR="00337160" w:rsidRPr="00A625DA" w14:paraId="35090955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AFF9ABF" w14:textId="50435FF7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17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AE040BD" w14:textId="677224C4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8208B11" w14:textId="48E20CD5" w:rsidR="00337160" w:rsidRPr="00A625DA" w:rsidRDefault="00901CAF">
            <w:pPr>
              <w:pStyle w:val="Date"/>
              <w:rPr>
                <w:sz w:val="22"/>
              </w:rPr>
            </w:pPr>
            <w:r w:rsidRPr="00A625DA">
              <w:rPr>
                <w:noProof/>
                <w:sz w:val="16"/>
              </w:rPr>
              <w:drawing>
                <wp:anchor distT="0" distB="0" distL="114300" distR="114300" simplePos="0" relativeHeight="251750400" behindDoc="0" locked="0" layoutInCell="1" allowOverlap="1" wp14:anchorId="04E5E00C" wp14:editId="0A4ACC1E">
                  <wp:simplePos x="0" y="0"/>
                  <wp:positionH relativeFrom="column">
                    <wp:posOffset>125412</wp:posOffset>
                  </wp:positionH>
                  <wp:positionV relativeFrom="paragraph">
                    <wp:posOffset>66357</wp:posOffset>
                  </wp:positionV>
                  <wp:extent cx="850900" cy="368300"/>
                  <wp:effectExtent l="0" t="0" r="635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4C6">
              <w:rPr>
                <w:sz w:val="22"/>
              </w:rPr>
              <w:t>19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43840768" w14:textId="6930AA78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3B1D00C4" w14:textId="512E0544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2B32CD4" w14:textId="19DCDCF7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0ECBA1C0" w14:textId="1EB9B5F1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23</w:t>
            </w:r>
          </w:p>
        </w:tc>
      </w:tr>
      <w:tr w:rsidR="00337160" w:rsidRPr="00A625DA" w14:paraId="5A3FD68F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36B7DFC4" w14:textId="70D985AB" w:rsidR="00337160" w:rsidRPr="00A625DA" w:rsidRDefault="000929C2">
            <w:pPr>
              <w:rPr>
                <w:sz w:val="16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63E9EE40" wp14:editId="0620B112">
                  <wp:simplePos x="0" y="0"/>
                  <wp:positionH relativeFrom="column">
                    <wp:posOffset>185738</wp:posOffset>
                  </wp:positionH>
                  <wp:positionV relativeFrom="paragraph">
                    <wp:posOffset>-71120</wp:posOffset>
                  </wp:positionV>
                  <wp:extent cx="762000" cy="787831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8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7102C88" w14:textId="4E611E63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52893E70" w14:textId="3E6EABEA" w:rsidR="00337160" w:rsidRPr="00A625DA" w:rsidRDefault="00901CAF" w:rsidP="003517EB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E18E109" wp14:editId="1B3DDC39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173355</wp:posOffset>
                      </wp:positionV>
                      <wp:extent cx="1642745" cy="614045"/>
                      <wp:effectExtent l="0" t="0" r="14605" b="14605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2745" cy="61404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C6B2F"/>
                              </a:solidFill>
                              <a:ln>
                                <a:solidFill>
                                  <a:srgbClr val="DC6B2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4ED98C" w14:textId="46D54FEB" w:rsidR="00901CAF" w:rsidRPr="00236358" w:rsidRDefault="00901CAF" w:rsidP="00901CA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Bring</w:t>
                                  </w:r>
                                  <w:r w:rsidRPr="00236358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your laptop and your bracket for a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working watch</w:t>
                                  </w:r>
                                  <w:r w:rsidRPr="00236358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party!</w:t>
                                  </w:r>
                                </w:p>
                                <w:p w14:paraId="44C2C954" w14:textId="77777777" w:rsidR="00901CAF" w:rsidRDefault="00901CAF" w:rsidP="00901C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18E109" id="Text Box 221" o:spid="_x0000_s1043" style="position:absolute;left:0;text-align:left;margin-left:-20.9pt;margin-top:13.65pt;width:129.35pt;height:48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" fillcolor="#dc6b2f" strokecolor="#dc6b2f" strokeweight="1pt">
                      <v:textbox>
                        <w:txbxContent>
                          <w:p w14:paraId="2E4ED98C" w14:textId="46D54FEB" w:rsidR="00901CAF" w:rsidRPr="00236358" w:rsidRDefault="00901CAF" w:rsidP="00901CA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Bring</w:t>
                            </w:r>
                            <w:r w:rsidRPr="00236358">
                              <w:rPr>
                                <w:b/>
                                <w:color w:val="FFFFFF" w:themeColor="background1"/>
                              </w:rPr>
                              <w:t xml:space="preserve"> your laptop and your bracket for 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working watch</w:t>
                            </w:r>
                            <w:r w:rsidRPr="00236358">
                              <w:rPr>
                                <w:b/>
                                <w:color w:val="FFFFFF" w:themeColor="background1"/>
                              </w:rPr>
                              <w:t xml:space="preserve"> party!</w:t>
                            </w:r>
                          </w:p>
                          <w:p w14:paraId="44C2C954" w14:textId="77777777" w:rsidR="00901CAF" w:rsidRDefault="00901CAF" w:rsidP="00901CAF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762D3124" w14:textId="17E21548" w:rsidR="00337160" w:rsidRPr="00A625DA" w:rsidRDefault="000929C2">
            <w:pPr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0A69ACDD" wp14:editId="156D2A96">
                  <wp:simplePos x="0" y="0"/>
                  <wp:positionH relativeFrom="column">
                    <wp:posOffset>118428</wp:posOffset>
                  </wp:positionH>
                  <wp:positionV relativeFrom="paragraph">
                    <wp:posOffset>29210</wp:posOffset>
                  </wp:positionV>
                  <wp:extent cx="974725" cy="658495"/>
                  <wp:effectExtent l="0" t="0" r="0" b="825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3EC325D8" w14:textId="1413996E" w:rsidR="00416B20" w:rsidRPr="00A625DA" w:rsidRDefault="00416B20" w:rsidP="00416B20">
            <w:pPr>
              <w:rPr>
                <w:b/>
                <w:sz w:val="20"/>
                <w:szCs w:val="22"/>
              </w:rPr>
            </w:pPr>
          </w:p>
          <w:p w14:paraId="5F8F9B5F" w14:textId="799D12EE" w:rsidR="00644369" w:rsidRPr="00A625DA" w:rsidRDefault="00346D98" w:rsidP="00644369">
            <w:pPr>
              <w:rPr>
                <w:b/>
                <w:sz w:val="20"/>
                <w:szCs w:val="22"/>
              </w:rPr>
            </w:pPr>
            <w:r w:rsidRPr="00A625DA">
              <w:rPr>
                <w:b/>
                <w:sz w:val="20"/>
                <w:szCs w:val="22"/>
              </w:rPr>
              <w:t xml:space="preserve">  </w:t>
            </w:r>
          </w:p>
          <w:p w14:paraId="2348656E" w14:textId="762A8F20" w:rsidR="00337160" w:rsidRPr="00A625DA" w:rsidRDefault="00337160" w:rsidP="00416B20">
            <w:pPr>
              <w:rPr>
                <w:b/>
                <w:sz w:val="20"/>
                <w:szCs w:val="22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2B67DF3D" w14:textId="1757E639" w:rsidR="00337160" w:rsidRPr="00A625DA" w:rsidRDefault="00901CAF" w:rsidP="003517EB">
            <w:pPr>
              <w:rPr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2227CEF5" wp14:editId="36CC8B7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37465</wp:posOffset>
                  </wp:positionV>
                  <wp:extent cx="889000" cy="658495"/>
                  <wp:effectExtent l="0" t="0" r="6350" b="8255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4AEBFC6E" w14:textId="77777777"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14:paraId="2395F8A0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E171A8B" w14:textId="6414F9D8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3762243B" w14:textId="5F9727A8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B14CE30" w14:textId="33E39F9A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7836F0B5" w14:textId="20CFEFDB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EBD57D2" w14:textId="6F642702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0DF0E18" w14:textId="5C51EE11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382CA3D5" w14:textId="644B4121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30</w:t>
            </w:r>
          </w:p>
        </w:tc>
      </w:tr>
      <w:tr w:rsidR="00337160" w:rsidRPr="00A625DA" w14:paraId="423A8D59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B6FC839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6D0ABBB" w14:textId="1CCDFFA3" w:rsidR="00337160" w:rsidRDefault="0015723E" w:rsidP="0015723E">
            <w:pPr>
              <w:jc w:val="center"/>
              <w:rPr>
                <w:b/>
                <w:sz w:val="20"/>
                <w:szCs w:val="24"/>
              </w:rPr>
            </w:pPr>
            <w:r w:rsidRPr="00A625DA"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6DA7B63" wp14:editId="43C4F630">
                      <wp:simplePos x="0" y="0"/>
                      <wp:positionH relativeFrom="column">
                        <wp:posOffset>-225742</wp:posOffset>
                      </wp:positionH>
                      <wp:positionV relativeFrom="paragraph">
                        <wp:posOffset>176213</wp:posOffset>
                      </wp:positionV>
                      <wp:extent cx="961390" cy="900112"/>
                      <wp:effectExtent l="0" t="0" r="10160" b="1460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1390" cy="90011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A5DAE"/>
                              </a:solidFill>
                              <a:ln>
                                <a:solidFill>
                                  <a:srgbClr val="3A5DAE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793655" w14:textId="73996E8D" w:rsidR="0015723E" w:rsidRPr="009F448D" w:rsidRDefault="0055017A" w:rsidP="0015723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Break out that recipe book – #1 wins a prize! </w:t>
                                  </w:r>
                                </w:p>
                                <w:p w14:paraId="492631F2" w14:textId="77777777" w:rsidR="0015723E" w:rsidRDefault="0015723E" w:rsidP="001572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DA7B63" id="Text Box 53" o:spid="_x0000_s1044" style="position:absolute;left:0;text-align:left;margin-left:-17.75pt;margin-top:13.9pt;width:75.7pt;height:70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" fillcolor="#3a5dae" strokecolor="#3a5dae" strokeweight="1pt">
                      <v:textbox>
                        <w:txbxContent>
                          <w:p w14:paraId="54793655" w14:textId="73996E8D" w:rsidR="0015723E" w:rsidRPr="009F448D" w:rsidRDefault="0055017A" w:rsidP="001572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Break out that recipe book – #1 wins a prize! </w:t>
                            </w:r>
                          </w:p>
                          <w:p w14:paraId="492631F2" w14:textId="77777777" w:rsidR="0015723E" w:rsidRDefault="0015723E" w:rsidP="0015723E"/>
                        </w:txbxContent>
                      </v:textbox>
                    </v:roundrect>
                  </w:pict>
                </mc:Fallback>
              </mc:AlternateContent>
            </w:r>
            <w:r w:rsidRPr="0015723E">
              <w:rPr>
                <w:b/>
                <w:sz w:val="20"/>
                <w:szCs w:val="24"/>
              </w:rPr>
              <w:t xml:space="preserve">Cookie </w:t>
            </w:r>
            <w:r>
              <w:rPr>
                <w:b/>
                <w:sz w:val="20"/>
                <w:szCs w:val="24"/>
              </w:rPr>
              <w:t>B</w:t>
            </w:r>
            <w:r w:rsidRPr="0015723E">
              <w:rPr>
                <w:b/>
                <w:sz w:val="20"/>
                <w:szCs w:val="24"/>
              </w:rPr>
              <w:t>ake-</w:t>
            </w:r>
            <w:r>
              <w:rPr>
                <w:b/>
                <w:sz w:val="20"/>
                <w:szCs w:val="24"/>
              </w:rPr>
              <w:t>O</w:t>
            </w:r>
            <w:r w:rsidRPr="0015723E">
              <w:rPr>
                <w:b/>
                <w:sz w:val="20"/>
                <w:szCs w:val="24"/>
              </w:rPr>
              <w:t>ff</w:t>
            </w:r>
          </w:p>
          <w:p w14:paraId="49074E85" w14:textId="7919B810" w:rsidR="0015723E" w:rsidRPr="0015723E" w:rsidRDefault="0015723E" w:rsidP="0015723E">
            <w:pPr>
              <w:rPr>
                <w:sz w:val="10"/>
              </w:rPr>
            </w:pPr>
          </w:p>
          <w:p w14:paraId="43BDF685" w14:textId="7C351E07" w:rsidR="0015723E" w:rsidRDefault="0015723E" w:rsidP="0015723E">
            <w:pPr>
              <w:rPr>
                <w:b/>
                <w:sz w:val="20"/>
                <w:szCs w:val="24"/>
              </w:rPr>
            </w:pPr>
          </w:p>
          <w:p w14:paraId="1A611218" w14:textId="1E2F04BB" w:rsidR="0015723E" w:rsidRPr="0015723E" w:rsidRDefault="0015723E" w:rsidP="0015723E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18FFDEF7" w14:textId="277ED750" w:rsidR="00337160" w:rsidRPr="00A625DA" w:rsidRDefault="00337160" w:rsidP="00DB221E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2B195EB5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7530958" w14:textId="574645A9" w:rsidR="00337160" w:rsidRPr="00A625DA" w:rsidRDefault="00901CAF" w:rsidP="00901CAF">
            <w:pPr>
              <w:jc w:val="center"/>
              <w:rPr>
                <w:sz w:val="10"/>
              </w:rPr>
            </w:pPr>
            <w:r w:rsidRPr="00A625DA">
              <w:rPr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0AA2818" wp14:editId="75CA9B50">
                      <wp:simplePos x="0" y="0"/>
                      <wp:positionH relativeFrom="column">
                        <wp:posOffset>10795</wp:posOffset>
                      </wp:positionH>
                      <wp:positionV relativeFrom="page">
                        <wp:posOffset>142875</wp:posOffset>
                      </wp:positionV>
                      <wp:extent cx="1247775" cy="600075"/>
                      <wp:effectExtent l="0" t="0" r="28575" b="28575"/>
                      <wp:wrapNone/>
                      <wp:docPr id="223" name="Text Box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600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2B37B" w14:textId="56DADF4F" w:rsidR="00901CAF" w:rsidRPr="003B60C5" w:rsidRDefault="00901CAF" w:rsidP="00901CA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All sorts of goodies are</w:t>
                                  </w:r>
                                  <w:r w:rsidRPr="003B60C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hidden around the office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  <w:p w14:paraId="6391DF5D" w14:textId="77777777" w:rsidR="00901CAF" w:rsidRDefault="00901CAF" w:rsidP="00901C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A2818" id="Text Box 223" o:spid="_x0000_s1045" style="position:absolute;left:0;text-align:left;margin-left:.85pt;margin-top:11.25pt;width:98.25pt;height:4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" fillcolor="#41b6e6" strokecolor="#41b6e6" strokeweight="1pt">
                      <v:textbox>
                        <w:txbxContent>
                          <w:p w14:paraId="4B52B37B" w14:textId="56DADF4F" w:rsidR="00901CAF" w:rsidRPr="003B60C5" w:rsidRDefault="00901CAF" w:rsidP="00901CA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All sorts of goodies are</w:t>
                            </w:r>
                            <w:r w:rsidRPr="003B60C5">
                              <w:rPr>
                                <w:b/>
                                <w:color w:val="FFFFFF" w:themeColor="background1"/>
                              </w:rPr>
                              <w:t xml:space="preserve"> hidden around the office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6391DF5D" w14:textId="77777777" w:rsidR="00901CAF" w:rsidRDefault="00901CAF" w:rsidP="00901CAF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b/>
                <w:sz w:val="20"/>
                <w:szCs w:val="24"/>
              </w:rPr>
              <w:t>Scavenger Hunt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79A224E" w14:textId="09F79C2C" w:rsidR="00337160" w:rsidRPr="00A625DA" w:rsidRDefault="00337160" w:rsidP="00CE0FEF">
            <w:pPr>
              <w:jc w:val="center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0F22B9B2" w14:textId="26F80B31" w:rsidR="00337160" w:rsidRPr="00A625DA" w:rsidRDefault="00337160" w:rsidP="003517EB">
            <w:pPr>
              <w:jc w:val="center"/>
              <w:rPr>
                <w:sz w:val="10"/>
              </w:rPr>
            </w:pPr>
          </w:p>
        </w:tc>
      </w:tr>
    </w:tbl>
    <w:p w14:paraId="5B4D6533" w14:textId="77777777" w:rsidR="00337160" w:rsidRPr="00A625DA" w:rsidRDefault="00337160" w:rsidP="008E03B3">
      <w:pPr>
        <w:rPr>
          <w:sz w:val="14"/>
          <w:szCs w:val="16"/>
        </w:rPr>
      </w:pPr>
    </w:p>
    <w:p w14:paraId="43303583" w14:textId="05E3B170" w:rsidR="00337160" w:rsidRPr="00A625DA" w:rsidRDefault="008E5F6D" w:rsidP="000F3AE5">
      <w:pPr>
        <w:pStyle w:val="Month"/>
        <w:jc w:val="right"/>
        <w:rPr>
          <w:sz w:val="72"/>
        </w:rPr>
      </w:pPr>
      <w:r w:rsidRPr="00A625DA">
        <w:rPr>
          <w:noProof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36662C4" wp14:editId="79E7CD0B">
                <wp:simplePos x="0" y="0"/>
                <wp:positionH relativeFrom="margin">
                  <wp:align>left</wp:align>
                </wp:positionH>
                <wp:positionV relativeFrom="paragraph">
                  <wp:posOffset>9566</wp:posOffset>
                </wp:positionV>
                <wp:extent cx="2194560" cy="640715"/>
                <wp:effectExtent l="0" t="0" r="15240" b="26035"/>
                <wp:wrapTight wrapText="bothSides">
                  <wp:wrapPolygon edited="0">
                    <wp:start x="0" y="0"/>
                    <wp:lineTo x="0" y="21835"/>
                    <wp:lineTo x="21563" y="21835"/>
                    <wp:lineTo x="21563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0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90BA3" w14:textId="77777777" w:rsidR="0091785E" w:rsidRPr="00A625DA" w:rsidRDefault="0091785E" w:rsidP="008E5F6D">
                            <w:pPr>
                              <w:jc w:val="center"/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DA">
                              <w:rPr>
                                <w:color w:val="606372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 Name &amp;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62C4" id="_x0000_s1046" type="#_x0000_t202" style="position:absolute;left:0;text-align:left;margin-left:0;margin-top:.75pt;width:172.8pt;height:50.45pt;z-index:-251604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" fillcolor="white [3201]" strokecolor="#606372 [3204]" strokeweight="1pt">
                <v:textbox>
                  <w:txbxContent>
                    <w:p w14:paraId="42490BA3" w14:textId="77777777" w:rsidR="0091785E" w:rsidRPr="00A625DA" w:rsidRDefault="0091785E" w:rsidP="008E5F6D">
                      <w:pPr>
                        <w:jc w:val="center"/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5DA">
                        <w:rPr>
                          <w:color w:val="606372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 Name &amp; Logo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37160" w:rsidRPr="00A625DA">
        <w:rPr>
          <w:sz w:val="72"/>
        </w:rPr>
        <w:fldChar w:fldCharType="begin"/>
      </w:r>
      <w:r w:rsidR="00337160" w:rsidRPr="00A625DA">
        <w:rPr>
          <w:sz w:val="72"/>
        </w:rPr>
        <w:instrText xml:space="preserve"> DOCVARIABLE  MonthStart \@ MMM \* MERGEFORMAT </w:instrText>
      </w:r>
      <w:r w:rsidR="00337160" w:rsidRPr="00A625DA">
        <w:rPr>
          <w:sz w:val="72"/>
        </w:rPr>
        <w:fldChar w:fldCharType="separate"/>
      </w:r>
      <w:r w:rsidR="00337160" w:rsidRPr="00A625DA">
        <w:rPr>
          <w:sz w:val="72"/>
        </w:rPr>
        <w:t>Apr</w:t>
      </w:r>
      <w:r w:rsidR="00337160" w:rsidRPr="00A625DA">
        <w:rPr>
          <w:sz w:val="72"/>
        </w:rPr>
        <w:fldChar w:fldCharType="end"/>
      </w:r>
      <w:r w:rsidR="00A334C6">
        <w:rPr>
          <w:rStyle w:val="Emphasis"/>
          <w:sz w:val="72"/>
        </w:rPr>
        <w:t>2019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7"/>
        <w:gridCol w:w="2060"/>
        <w:gridCol w:w="2057"/>
        <w:gridCol w:w="2057"/>
        <w:gridCol w:w="2060"/>
      </w:tblGrid>
      <w:tr w:rsidR="00337160" w:rsidRPr="00A625DA" w14:paraId="7EBF79F6" w14:textId="77777777" w:rsidTr="003517EB">
        <w:trPr>
          <w:tblHeader/>
        </w:trPr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2B81B038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Sun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29520EB7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mon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4C0B4910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tue</w:t>
            </w:r>
          </w:p>
        </w:tc>
        <w:tc>
          <w:tcPr>
            <w:tcW w:w="715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67FEC8B2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wed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3466455B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thu</w:t>
            </w:r>
          </w:p>
        </w:tc>
        <w:tc>
          <w:tcPr>
            <w:tcW w:w="714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527F9517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fri</w:t>
            </w:r>
          </w:p>
        </w:tc>
        <w:tc>
          <w:tcPr>
            <w:tcW w:w="715" w:type="pct"/>
            <w:shd w:val="clear" w:color="auto" w:fill="D3D9CE" w:themeFill="accent6" w:themeFillTint="66"/>
            <w:tcMar>
              <w:top w:w="0" w:type="dxa"/>
              <w:bottom w:w="187" w:type="dxa"/>
            </w:tcMar>
          </w:tcPr>
          <w:p w14:paraId="038775D1" w14:textId="77777777" w:rsidR="00337160" w:rsidRPr="00A625DA" w:rsidRDefault="00337160" w:rsidP="008E03B3">
            <w:pPr>
              <w:pStyle w:val="Day"/>
              <w:jc w:val="center"/>
              <w:rPr>
                <w:b/>
                <w:sz w:val="20"/>
              </w:rPr>
            </w:pPr>
            <w:r w:rsidRPr="00A625DA">
              <w:rPr>
                <w:b/>
                <w:sz w:val="20"/>
              </w:rPr>
              <w:t>sat</w:t>
            </w:r>
          </w:p>
        </w:tc>
      </w:tr>
      <w:tr w:rsidR="00337160" w:rsidRPr="00A625DA" w14:paraId="247730C4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2B6C490" w14:textId="4CC76D1C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31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089F74E6" w14:textId="2FB8E5B7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85451F3" w14:textId="352B738E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  <w:vAlign w:val="bottom"/>
          </w:tcPr>
          <w:p w14:paraId="05D8D28A" w14:textId="24A48F58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A11A3E4" w14:textId="429C3B71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1C93EAA" w14:textId="0C345D1F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6075DB9E" w14:textId="24BF1C29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6</w:t>
            </w:r>
          </w:p>
        </w:tc>
      </w:tr>
      <w:tr w:rsidR="00337160" w:rsidRPr="00A625DA" w14:paraId="5FD06507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B96860E" w14:textId="0609971E" w:rsidR="00337160" w:rsidRPr="00A625DA" w:rsidRDefault="00337160" w:rsidP="003517EB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28A17911" w14:textId="77777777" w:rsidR="00337160" w:rsidRPr="00A625DA" w:rsidRDefault="00337160" w:rsidP="00DB221E">
            <w:pPr>
              <w:jc w:val="center"/>
              <w:rPr>
                <w:b/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691E61DB" w14:textId="4931307A" w:rsidR="00337160" w:rsidRDefault="0015723E" w:rsidP="00E67552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1809F0B5" wp14:editId="66904B63">
                  <wp:simplePos x="0" y="0"/>
                  <wp:positionH relativeFrom="column">
                    <wp:posOffset>-356553</wp:posOffset>
                  </wp:positionH>
                  <wp:positionV relativeFrom="paragraph">
                    <wp:posOffset>128270</wp:posOffset>
                  </wp:positionV>
                  <wp:extent cx="729615" cy="658495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4"/>
              </w:rPr>
              <w:t>Tuesday Tunes</w:t>
            </w:r>
          </w:p>
          <w:p w14:paraId="1C606B1E" w14:textId="7656E52B" w:rsidR="0015723E" w:rsidRDefault="0015723E" w:rsidP="0015723E">
            <w:pPr>
              <w:jc w:val="right"/>
              <w:rPr>
                <w:b/>
                <w:sz w:val="20"/>
                <w:szCs w:val="24"/>
              </w:rPr>
            </w:pPr>
          </w:p>
          <w:p w14:paraId="55AE3A92" w14:textId="4D9D089E" w:rsidR="0015723E" w:rsidRPr="0015723E" w:rsidRDefault="0015723E" w:rsidP="0015723E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1809D220" w14:textId="7F1D851E" w:rsidR="00337160" w:rsidRPr="00A625DA" w:rsidRDefault="0015723E" w:rsidP="003517EB">
            <w:pPr>
              <w:jc w:val="center"/>
              <w:rPr>
                <w:b/>
                <w:sz w:val="22"/>
                <w:szCs w:val="24"/>
              </w:rPr>
            </w:pPr>
            <w:r w:rsidRPr="00A625DA">
              <w:rPr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9626534" wp14:editId="78CAC8C8">
                      <wp:simplePos x="0" y="0"/>
                      <wp:positionH relativeFrom="column">
                        <wp:posOffset>-932815</wp:posOffset>
                      </wp:positionH>
                      <wp:positionV relativeFrom="page">
                        <wp:posOffset>134620</wp:posOffset>
                      </wp:positionV>
                      <wp:extent cx="1545590" cy="623570"/>
                      <wp:effectExtent l="0" t="0" r="16510" b="24130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2357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1B6E6"/>
                              </a:solidFill>
                              <a:ln>
                                <a:solidFill>
                                  <a:srgbClr val="41B6E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FA2FF2" w14:textId="33C4DA57" w:rsidR="0015723E" w:rsidRPr="009F448D" w:rsidRDefault="0015723E" w:rsidP="0015723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Send us your favorite pump-up song to be added to a firm wide playlist! </w:t>
                                  </w:r>
                                </w:p>
                                <w:p w14:paraId="4E0E2CC8" w14:textId="77777777" w:rsidR="0015723E" w:rsidRDefault="0015723E" w:rsidP="001572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626534" id="Text Box 198" o:spid="_x0000_s1047" style="position:absolute;left:0;text-align:left;margin-left:-73.45pt;margin-top:10.6pt;width:121.7pt;height:49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" fillcolor="#41b6e6" strokecolor="#41b6e6" strokeweight="1pt">
                      <v:textbox>
                        <w:txbxContent>
                          <w:p w14:paraId="39FA2FF2" w14:textId="33C4DA57" w:rsidR="0015723E" w:rsidRPr="009F448D" w:rsidRDefault="0015723E" w:rsidP="001572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Send us your favorite pump-up song to be added to a firm wide playlist! </w:t>
                            </w:r>
                          </w:p>
                          <w:p w14:paraId="4E0E2CC8" w14:textId="77777777" w:rsidR="0015723E" w:rsidRDefault="0015723E" w:rsidP="0015723E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46BEF230" w14:textId="42FA4AF7" w:rsidR="00337160" w:rsidRPr="00A625DA" w:rsidRDefault="00337160" w:rsidP="00E67552">
            <w:pPr>
              <w:jc w:val="right"/>
              <w:rPr>
                <w:b/>
                <w:sz w:val="22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265DFD39" w14:textId="52AA49E5" w:rsidR="00337160" w:rsidRPr="00A625DA" w:rsidRDefault="00D92458" w:rsidP="00644369">
            <w:pPr>
              <w:jc w:val="center"/>
              <w:rPr>
                <w:b/>
                <w:sz w:val="16"/>
                <w:szCs w:val="24"/>
              </w:rPr>
            </w:pPr>
            <w:r w:rsidRPr="00A625DA">
              <w:rPr>
                <w:b/>
                <w:noProof/>
                <w:szCs w:val="24"/>
              </w:rPr>
              <w:drawing>
                <wp:anchor distT="0" distB="0" distL="114300" distR="114300" simplePos="0" relativeHeight="251826176" behindDoc="0" locked="0" layoutInCell="1" allowOverlap="1" wp14:anchorId="4FDDDFC5" wp14:editId="48811A61">
                  <wp:simplePos x="0" y="0"/>
                  <wp:positionH relativeFrom="column">
                    <wp:posOffset>232727</wp:posOffset>
                  </wp:positionH>
                  <wp:positionV relativeFrom="paragraph">
                    <wp:posOffset>179387</wp:posOffset>
                  </wp:positionV>
                  <wp:extent cx="842645" cy="542925"/>
                  <wp:effectExtent l="0" t="0" r="0" b="9525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4"/>
              </w:rPr>
              <w:t>Pizza Party Lunch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7EC828C1" w14:textId="0F275B59" w:rsidR="00337160" w:rsidRPr="00A625DA" w:rsidRDefault="00E67552">
            <w:pPr>
              <w:rPr>
                <w:b/>
                <w:sz w:val="10"/>
              </w:rPr>
            </w:pPr>
            <w:r w:rsidRPr="00A625DA">
              <w:rPr>
                <w:b/>
                <w:szCs w:val="24"/>
              </w:rPr>
              <w:t xml:space="preserve">    </w:t>
            </w:r>
          </w:p>
        </w:tc>
      </w:tr>
      <w:tr w:rsidR="00337160" w:rsidRPr="00A625DA" w14:paraId="391AA8E7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8C0B38E" w14:textId="2FCD17A5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7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3B52BA5" w14:textId="4816DA13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085849B6" w14:textId="3F2C5708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3E108CD4" w14:textId="6754E8F9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BF78652" w14:textId="12D4B917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01E8C173" w14:textId="4437FA76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5951FB18" w14:textId="03B77340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13</w:t>
            </w:r>
          </w:p>
        </w:tc>
      </w:tr>
      <w:tr w:rsidR="00337160" w:rsidRPr="00A625DA" w14:paraId="3810940B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ECE86F3" w14:textId="77777777" w:rsidR="00337160" w:rsidRPr="00A625DA" w:rsidRDefault="00337160" w:rsidP="007D2166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55895DDB" w14:textId="6653BE9D" w:rsidR="00337160" w:rsidRPr="00A625DA" w:rsidRDefault="00D92458" w:rsidP="00D92458">
            <w:pPr>
              <w:jc w:val="center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47D82D21" wp14:editId="6F0D55D5">
                  <wp:simplePos x="0" y="0"/>
                  <wp:positionH relativeFrom="column">
                    <wp:posOffset>246698</wp:posOffset>
                  </wp:positionH>
                  <wp:positionV relativeFrom="paragraph">
                    <wp:posOffset>307658</wp:posOffset>
                  </wp:positionV>
                  <wp:extent cx="635635" cy="561340"/>
                  <wp:effectExtent l="0" t="0" r="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4"/>
              </w:rPr>
              <w:t xml:space="preserve">Minute </w:t>
            </w:r>
            <w:proofErr w:type="gramStart"/>
            <w:r>
              <w:rPr>
                <w:b/>
                <w:sz w:val="20"/>
                <w:szCs w:val="24"/>
              </w:rPr>
              <w:t>To</w:t>
            </w:r>
            <w:proofErr w:type="gramEnd"/>
            <w:r>
              <w:rPr>
                <w:b/>
                <w:sz w:val="20"/>
                <w:szCs w:val="24"/>
              </w:rPr>
              <w:t xml:space="preserve"> Win It Tournament</w:t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11E26D82" w14:textId="37A8CA00" w:rsidR="00337160" w:rsidRPr="00A625DA" w:rsidRDefault="00337160" w:rsidP="003517EB">
            <w:pPr>
              <w:rPr>
                <w:b/>
                <w:sz w:val="22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368FCAA0" w14:textId="3D5D4304" w:rsidR="00337160" w:rsidRPr="00A625DA" w:rsidRDefault="00890D2C" w:rsidP="00890D2C">
            <w:pPr>
              <w:jc w:val="center"/>
              <w:rPr>
                <w:sz w:val="10"/>
              </w:rPr>
            </w:pPr>
            <w:r w:rsidRPr="00890D2C">
              <w:rPr>
                <w:b/>
                <w:sz w:val="20"/>
                <w:szCs w:val="24"/>
              </w:rPr>
              <w:t>Ice Cream Sundae</w:t>
            </w:r>
            <w:r>
              <w:rPr>
                <w:b/>
                <w:sz w:val="20"/>
                <w:szCs w:val="24"/>
              </w:rPr>
              <w:t>s</w:t>
            </w: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EA0A4D4" wp14:editId="4F06376F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167640</wp:posOffset>
                  </wp:positionV>
                  <wp:extent cx="645160" cy="658495"/>
                  <wp:effectExtent l="0" t="0" r="2540" b="8255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55D3105" w14:textId="1CA8A6F4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53C04673" w14:textId="53FCBA7C" w:rsidR="00447014" w:rsidRDefault="00447014" w:rsidP="003517EB">
            <w:p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Beer &amp;</w:t>
            </w:r>
          </w:p>
          <w:p w14:paraId="0FC14441" w14:textId="77777777" w:rsidR="00447014" w:rsidRDefault="00447014" w:rsidP="003517EB">
            <w:p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Snack</w:t>
            </w:r>
          </w:p>
          <w:p w14:paraId="232E5EF1" w14:textId="0F23D539" w:rsidR="00337160" w:rsidRPr="00A625DA" w:rsidRDefault="00447014" w:rsidP="003517EB">
            <w:pPr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Cart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44FCFA06" w14:textId="5D072DCB" w:rsidR="00337160" w:rsidRPr="00A625DA" w:rsidRDefault="00447014" w:rsidP="003517EB">
            <w:pPr>
              <w:rPr>
                <w:sz w:val="22"/>
                <w:szCs w:val="24"/>
              </w:rPr>
            </w:pPr>
            <w:r w:rsidRPr="00A625DA">
              <w:rPr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AB5043D" wp14:editId="3F79F158">
                      <wp:simplePos x="0" y="0"/>
                      <wp:positionH relativeFrom="column">
                        <wp:posOffset>-811530</wp:posOffset>
                      </wp:positionH>
                      <wp:positionV relativeFrom="page">
                        <wp:posOffset>2540</wp:posOffset>
                      </wp:positionV>
                      <wp:extent cx="1228725" cy="652145"/>
                      <wp:effectExtent l="0" t="0" r="28575" b="14605"/>
                      <wp:wrapNone/>
                      <wp:docPr id="207" name="Text 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65214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0B323"/>
                              </a:solidFill>
                              <a:ln>
                                <a:solidFill>
                                  <a:srgbClr val="F0B323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3E68B2" w14:textId="6E891DCF" w:rsidR="00644369" w:rsidRDefault="00644369" w:rsidP="00644369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We’ll be coming desk to desk with a Friday treat for you!  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B5043D" id="Text Box 207" o:spid="_x0000_s1048" style="position:absolute;margin-left:-63.9pt;margin-top:.2pt;width:96.75pt;height:51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" fillcolor="#f0b323" strokecolor="#f0b323" strokeweight="1pt">
                      <v:textbox>
                        <w:txbxContent>
                          <w:p w14:paraId="2C3E68B2" w14:textId="6E891DCF" w:rsidR="00644369" w:rsidRDefault="00644369" w:rsidP="00644369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We’ll be coming desk to desk with a Friday treat for you!  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337160" w:rsidRPr="00A625DA">
              <w:rPr>
                <w:sz w:val="22"/>
                <w:szCs w:val="24"/>
              </w:rPr>
              <w:t xml:space="preserve"> </w:t>
            </w:r>
          </w:p>
        </w:tc>
      </w:tr>
      <w:tr w:rsidR="00337160" w:rsidRPr="00A625DA" w14:paraId="0A7A7801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F0C37FE" w14:textId="53E2A440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14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2CD0ED9" w14:textId="5E4A2F9C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4FBF732C" w14:textId="5118860E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7EB23EBD" w14:textId="225F6A78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71DDE1C" w14:textId="70A2858A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FDE9EFA" w14:textId="0ABBADCC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4A85CF9C" w14:textId="5A9E6326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20</w:t>
            </w:r>
          </w:p>
        </w:tc>
      </w:tr>
      <w:tr w:rsidR="00337160" w:rsidRPr="00A625DA" w14:paraId="436E4DD5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75A7A29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50D286D" w14:textId="6D0B27C3" w:rsidR="00337160" w:rsidRPr="00A625DA" w:rsidRDefault="0087020E">
            <w:pPr>
              <w:rPr>
                <w:sz w:val="22"/>
                <w:szCs w:val="24"/>
              </w:rPr>
            </w:pPr>
            <w:r w:rsidRPr="00A625DA">
              <w:rPr>
                <w:noProof/>
                <w:sz w:val="16"/>
              </w:rPr>
              <w:drawing>
                <wp:anchor distT="0" distB="0" distL="114300" distR="114300" simplePos="0" relativeHeight="251752448" behindDoc="0" locked="0" layoutInCell="1" allowOverlap="1" wp14:anchorId="6F170EAC" wp14:editId="74366EDB">
                  <wp:simplePos x="0" y="0"/>
                  <wp:positionH relativeFrom="column">
                    <wp:posOffset>202882</wp:posOffset>
                  </wp:positionH>
                  <wp:positionV relativeFrom="paragraph">
                    <wp:posOffset>40005</wp:posOffset>
                  </wp:positionV>
                  <wp:extent cx="895985" cy="658495"/>
                  <wp:effectExtent l="0" t="0" r="0" b="825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64D4938B" w14:textId="728DD3F1" w:rsidR="00337160" w:rsidRPr="00A625DA" w:rsidRDefault="0087020E" w:rsidP="00644369">
            <w:pPr>
              <w:jc w:val="center"/>
              <w:rPr>
                <w:color w:val="auto"/>
                <w:sz w:val="22"/>
                <w:szCs w:val="24"/>
              </w:rPr>
            </w:pPr>
            <w:r w:rsidRPr="0087020E">
              <w:rPr>
                <w:b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5AA5061" wp14:editId="785AD8B5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180975</wp:posOffset>
                      </wp:positionV>
                      <wp:extent cx="771525" cy="518795"/>
                      <wp:effectExtent l="0" t="0" r="28575" b="1460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51879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8A23F"/>
                              </a:solidFill>
                              <a:ln>
                                <a:solidFill>
                                  <a:srgbClr val="48A23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663E8B" w14:textId="77777777" w:rsidR="0091785E" w:rsidRPr="00BD1397" w:rsidRDefault="0091785E" w:rsidP="003517E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1397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You deserve it! </w:t>
                                  </w:r>
                                </w:p>
                                <w:p w14:paraId="337A5BC0" w14:textId="77777777" w:rsidR="0091785E" w:rsidRDefault="0091785E" w:rsidP="00351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A5061" id="Text Box 37" o:spid="_x0000_s1049" style="position:absolute;left:0;text-align:left;margin-left:15.7pt;margin-top:14.25pt;width:60.75pt;height:4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" fillcolor="#48a23f" strokecolor="#48a23f" strokeweight="1pt">
                      <v:textbox>
                        <w:txbxContent>
                          <w:p w14:paraId="7E663E8B" w14:textId="77777777" w:rsidR="0091785E" w:rsidRPr="00BD1397" w:rsidRDefault="0091785E" w:rsidP="003517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D1397">
                              <w:rPr>
                                <w:b/>
                                <w:color w:val="FFFFFF" w:themeColor="background1"/>
                              </w:rPr>
                              <w:t xml:space="preserve">You deserve it! </w:t>
                            </w:r>
                          </w:p>
                          <w:p w14:paraId="337A5BC0" w14:textId="77777777" w:rsidR="0091785E" w:rsidRDefault="0091785E" w:rsidP="003517EB"/>
                        </w:txbxContent>
                      </v:textbox>
                    </v:roundrect>
                  </w:pict>
                </mc:Fallback>
              </mc:AlternateContent>
            </w:r>
            <w:r w:rsidRPr="0087020E">
              <w:rPr>
                <w:b/>
                <w:sz w:val="20"/>
                <w:szCs w:val="24"/>
              </w:rPr>
              <w:t xml:space="preserve">Office </w:t>
            </w:r>
            <w:r w:rsidR="00D92458">
              <w:rPr>
                <w:b/>
                <w:sz w:val="20"/>
                <w:szCs w:val="24"/>
              </w:rPr>
              <w:t>Closed!</w:t>
            </w: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  <w:vAlign w:val="center"/>
          </w:tcPr>
          <w:p w14:paraId="4A2D334E" w14:textId="5CA40A8D" w:rsidR="00337160" w:rsidRPr="00A625DA" w:rsidRDefault="0087020E" w:rsidP="00E947FC">
            <w:pPr>
              <w:rPr>
                <w:b/>
                <w:szCs w:val="24"/>
              </w:rPr>
            </w:pPr>
            <w:r w:rsidRPr="00A625DA">
              <w:rPr>
                <w:noProof/>
                <w:sz w:val="16"/>
              </w:rPr>
              <w:drawing>
                <wp:anchor distT="0" distB="0" distL="114300" distR="114300" simplePos="0" relativeHeight="251768832" behindDoc="0" locked="0" layoutInCell="1" allowOverlap="1" wp14:anchorId="4618A572" wp14:editId="7E4F40B9">
                  <wp:simplePos x="0" y="0"/>
                  <wp:positionH relativeFrom="column">
                    <wp:posOffset>-187325</wp:posOffset>
                  </wp:positionH>
                  <wp:positionV relativeFrom="paragraph">
                    <wp:posOffset>87630</wp:posOffset>
                  </wp:positionV>
                  <wp:extent cx="612140" cy="560705"/>
                  <wp:effectExtent l="95250" t="95250" r="92710" b="86995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179889">
                            <a:off x="0" y="0"/>
                            <a:ext cx="61214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6222F" w14:textId="77777777" w:rsidR="00337160" w:rsidRPr="00A625DA" w:rsidRDefault="00337160" w:rsidP="003517EB">
            <w:pPr>
              <w:rPr>
                <w:sz w:val="22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32A3FAA" w14:textId="4515FFBE" w:rsidR="00D16F67" w:rsidRPr="00A625DA" w:rsidRDefault="00D16F67">
            <w:pPr>
              <w:rPr>
                <w:sz w:val="10"/>
              </w:rPr>
            </w:pPr>
          </w:p>
          <w:p w14:paraId="46D92763" w14:textId="77777777" w:rsidR="00D16F67" w:rsidRPr="00A625DA" w:rsidRDefault="00D16F67" w:rsidP="00D16F67">
            <w:pPr>
              <w:rPr>
                <w:sz w:val="10"/>
              </w:rPr>
            </w:pPr>
          </w:p>
          <w:p w14:paraId="13C8D783" w14:textId="77777777" w:rsidR="00D16F67" w:rsidRPr="00A625DA" w:rsidRDefault="00D16F67" w:rsidP="00E947FC">
            <w:pPr>
              <w:jc w:val="both"/>
              <w:rPr>
                <w:sz w:val="10"/>
              </w:rPr>
            </w:pPr>
          </w:p>
          <w:p w14:paraId="1B006833" w14:textId="77777777" w:rsidR="00D16F67" w:rsidRPr="00A625DA" w:rsidRDefault="00D16F67" w:rsidP="00D16F67">
            <w:pPr>
              <w:rPr>
                <w:sz w:val="10"/>
              </w:rPr>
            </w:pPr>
          </w:p>
          <w:p w14:paraId="79AA3B6C" w14:textId="77777777" w:rsidR="00337160" w:rsidRPr="00A625DA" w:rsidRDefault="00337160" w:rsidP="00D16F67">
            <w:pPr>
              <w:jc w:val="center"/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2B6A8B4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0472CEA5" w14:textId="77777777"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14:paraId="058A0FFD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9ACBF90" w14:textId="3F84E1FA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21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733DF9AF" w14:textId="284C4098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BA0B0E0" w14:textId="35931FC7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4EAE566B" w14:textId="0EB34B5A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13626EF" w14:textId="00C006D0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65804D0E" w14:textId="4F626817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0618EEB3" w14:textId="2EAA7754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27</w:t>
            </w:r>
          </w:p>
        </w:tc>
      </w:tr>
      <w:tr w:rsidR="00337160" w:rsidRPr="00A625DA" w14:paraId="7D11CCFC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1C9410EA" w14:textId="77777777" w:rsidR="00337160" w:rsidRPr="00A625DA" w:rsidRDefault="00337160">
            <w:pPr>
              <w:rPr>
                <w:sz w:val="16"/>
                <w:szCs w:val="24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775996BA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2F866D7" w14:textId="77777777" w:rsidR="00337160" w:rsidRPr="00A625DA" w:rsidRDefault="00337160" w:rsidP="003517EB">
            <w:pPr>
              <w:jc w:val="center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4E8E16F4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3C13681B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F8DA900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08995300" w14:textId="77777777" w:rsidR="00337160" w:rsidRPr="00A625DA" w:rsidRDefault="00337160">
            <w:pPr>
              <w:rPr>
                <w:sz w:val="10"/>
              </w:rPr>
            </w:pPr>
          </w:p>
        </w:tc>
      </w:tr>
      <w:tr w:rsidR="00337160" w:rsidRPr="00A625DA" w14:paraId="35DE07DA" w14:textId="77777777" w:rsidTr="003517EB"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EF1E346" w14:textId="2F7ABD18" w:rsidR="00337160" w:rsidRPr="00A625DA" w:rsidRDefault="00A334C6">
            <w:pPr>
              <w:pStyle w:val="Date"/>
              <w:rPr>
                <w:rStyle w:val="Emphasis"/>
                <w:sz w:val="22"/>
              </w:rPr>
            </w:pPr>
            <w:r>
              <w:rPr>
                <w:rStyle w:val="Emphasis"/>
                <w:sz w:val="22"/>
              </w:rPr>
              <w:t>28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10A8B47F" w14:textId="7CDAB9E4" w:rsidR="00337160" w:rsidRPr="00A625DA" w:rsidRDefault="00A334C6">
            <w:pPr>
              <w:pStyle w:val="Date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33212B3A" w14:textId="02F75AB2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=B10+1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  <w:r w:rsidR="00A334C6">
              <w:rPr>
                <w:sz w:val="22"/>
              </w:rPr>
              <w:t>30</w:t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1A8427AA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27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=C10+1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5AF26532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28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=D10+1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4" w:type="pct"/>
            <w:shd w:val="clear" w:color="auto" w:fill="E9ECE6" w:themeFill="accent6" w:themeFillTint="33"/>
            <w:tcMar>
              <w:bottom w:w="72" w:type="dxa"/>
            </w:tcMar>
          </w:tcPr>
          <w:p w14:paraId="20211119" w14:textId="77777777" w:rsidR="00337160" w:rsidRPr="00A625DA" w:rsidRDefault="00337160">
            <w:pPr>
              <w:pStyle w:val="Date"/>
              <w:rPr>
                <w:sz w:val="22"/>
              </w:rPr>
            </w:pP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= 0,""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IF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29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&lt;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DocVariable MonthEnd \@ d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sz w:val="22"/>
              </w:rPr>
              <w:instrText>31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 </w:instrText>
            </w:r>
            <w:r w:rsidRPr="00A625DA">
              <w:rPr>
                <w:sz w:val="22"/>
              </w:rPr>
              <w:fldChar w:fldCharType="begin"/>
            </w:r>
            <w:r w:rsidRPr="00A625DA">
              <w:rPr>
                <w:sz w:val="22"/>
              </w:rPr>
              <w:instrText xml:space="preserve"> =E10+1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 xml:space="preserve"> "" </w:instrText>
            </w:r>
            <w:r w:rsidRPr="00A625DA">
              <w:rPr>
                <w:sz w:val="22"/>
              </w:rPr>
              <w:fldChar w:fldCharType="separate"/>
            </w:r>
            <w:r w:rsidRPr="00A625DA">
              <w:rPr>
                <w:noProof/>
                <w:sz w:val="22"/>
              </w:rPr>
              <w:instrText>30</w:instrText>
            </w:r>
            <w:r w:rsidRPr="00A625DA">
              <w:rPr>
                <w:sz w:val="22"/>
              </w:rPr>
              <w:fldChar w:fldCharType="end"/>
            </w:r>
            <w:r w:rsidRPr="00A625DA">
              <w:rPr>
                <w:sz w:val="22"/>
              </w:rPr>
              <w:instrText>\# 0#</w:instrText>
            </w:r>
            <w:r w:rsidRPr="00A625DA">
              <w:rPr>
                <w:sz w:val="22"/>
              </w:rPr>
              <w:fldChar w:fldCharType="end"/>
            </w:r>
          </w:p>
        </w:tc>
        <w:tc>
          <w:tcPr>
            <w:tcW w:w="715" w:type="pct"/>
            <w:shd w:val="clear" w:color="auto" w:fill="E9ECE6" w:themeFill="accent6" w:themeFillTint="33"/>
            <w:tcMar>
              <w:bottom w:w="72" w:type="dxa"/>
            </w:tcMar>
          </w:tcPr>
          <w:p w14:paraId="2F99AF12" w14:textId="77777777" w:rsidR="00337160" w:rsidRPr="00A625DA" w:rsidRDefault="00337160">
            <w:pPr>
              <w:pStyle w:val="Date"/>
              <w:rPr>
                <w:rStyle w:val="Emphasis"/>
                <w:sz w:val="22"/>
              </w:rPr>
            </w:pP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= 0,""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IF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30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&lt;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DocVariable MonthEnd \@ d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 </w:instrText>
            </w:r>
            <w:r w:rsidRPr="00A625DA">
              <w:rPr>
                <w:rStyle w:val="Emphasis"/>
                <w:sz w:val="22"/>
              </w:rPr>
              <w:fldChar w:fldCharType="begin"/>
            </w:r>
            <w:r w:rsidRPr="00A625DA">
              <w:rPr>
                <w:rStyle w:val="Emphasis"/>
                <w:sz w:val="22"/>
              </w:rPr>
              <w:instrText xml:space="preserve"> =F10+1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 xml:space="preserve"> "" </w:instrText>
            </w:r>
            <w:r w:rsidRPr="00A625DA">
              <w:rPr>
                <w:rStyle w:val="Emphasis"/>
                <w:sz w:val="22"/>
              </w:rPr>
              <w:fldChar w:fldCharType="separate"/>
            </w:r>
            <w:r w:rsidRPr="00A625DA">
              <w:rPr>
                <w:rStyle w:val="Emphasis"/>
                <w:noProof/>
                <w:sz w:val="22"/>
              </w:rPr>
              <w:instrText>31</w:instrText>
            </w:r>
            <w:r w:rsidRPr="00A625DA">
              <w:rPr>
                <w:rStyle w:val="Emphasis"/>
                <w:sz w:val="22"/>
              </w:rPr>
              <w:fldChar w:fldCharType="end"/>
            </w:r>
            <w:r w:rsidRPr="00A625DA">
              <w:rPr>
                <w:rStyle w:val="Emphasis"/>
                <w:sz w:val="22"/>
              </w:rPr>
              <w:instrText>\# 0#</w:instrText>
            </w:r>
            <w:r w:rsidRPr="00A625DA">
              <w:rPr>
                <w:rStyle w:val="Emphasis"/>
                <w:sz w:val="22"/>
              </w:rPr>
              <w:fldChar w:fldCharType="end"/>
            </w:r>
          </w:p>
        </w:tc>
      </w:tr>
      <w:tr w:rsidR="00337160" w:rsidRPr="00A625DA" w14:paraId="77D30C58" w14:textId="77777777" w:rsidTr="003517EB">
        <w:trPr>
          <w:trHeight w:hRule="exact" w:val="1037"/>
        </w:trPr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21E00685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2A66EB5E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496040D3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0CA3CA07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28A2D30" w14:textId="77777777" w:rsidR="00337160" w:rsidRPr="00A625DA" w:rsidRDefault="00337160">
            <w:pPr>
              <w:rPr>
                <w:sz w:val="10"/>
              </w:rPr>
            </w:pPr>
          </w:p>
        </w:tc>
        <w:tc>
          <w:tcPr>
            <w:tcW w:w="714" w:type="pct"/>
            <w:shd w:val="clear" w:color="auto" w:fill="FFFFFF" w:themeFill="background1"/>
            <w:tcMar>
              <w:top w:w="0" w:type="dxa"/>
            </w:tcMar>
          </w:tcPr>
          <w:p w14:paraId="09F43839" w14:textId="77777777" w:rsidR="00A625DA" w:rsidRPr="00A625DA" w:rsidRDefault="00A625DA">
            <w:pPr>
              <w:rPr>
                <w:sz w:val="10"/>
              </w:rPr>
            </w:pPr>
          </w:p>
          <w:p w14:paraId="791D9582" w14:textId="77777777" w:rsidR="00A625DA" w:rsidRPr="00A625DA" w:rsidRDefault="00A625DA" w:rsidP="00A625DA">
            <w:pPr>
              <w:rPr>
                <w:sz w:val="10"/>
              </w:rPr>
            </w:pPr>
          </w:p>
          <w:p w14:paraId="7EFD92E6" w14:textId="77777777" w:rsidR="00A625DA" w:rsidRPr="00A625DA" w:rsidRDefault="00A625DA" w:rsidP="00A625DA">
            <w:pPr>
              <w:rPr>
                <w:sz w:val="10"/>
              </w:rPr>
            </w:pPr>
          </w:p>
          <w:p w14:paraId="60F98E32" w14:textId="77777777" w:rsidR="00A625DA" w:rsidRPr="00A625DA" w:rsidRDefault="00A625DA" w:rsidP="00A625DA">
            <w:pPr>
              <w:rPr>
                <w:sz w:val="10"/>
              </w:rPr>
            </w:pPr>
          </w:p>
          <w:p w14:paraId="60D0EBC1" w14:textId="77777777" w:rsidR="00A625DA" w:rsidRPr="00A625DA" w:rsidRDefault="00A625DA" w:rsidP="00A625DA">
            <w:pPr>
              <w:rPr>
                <w:sz w:val="10"/>
              </w:rPr>
            </w:pPr>
          </w:p>
          <w:p w14:paraId="49F131EA" w14:textId="77777777" w:rsidR="00A625DA" w:rsidRPr="00A625DA" w:rsidRDefault="00A625DA" w:rsidP="00A625DA">
            <w:pPr>
              <w:rPr>
                <w:sz w:val="10"/>
              </w:rPr>
            </w:pPr>
          </w:p>
          <w:p w14:paraId="4514BFF0" w14:textId="77777777" w:rsidR="00A625DA" w:rsidRPr="00A625DA" w:rsidRDefault="00A625DA" w:rsidP="00A625DA">
            <w:pPr>
              <w:rPr>
                <w:sz w:val="10"/>
              </w:rPr>
            </w:pPr>
          </w:p>
          <w:p w14:paraId="48144389" w14:textId="77777777" w:rsidR="00A625DA" w:rsidRPr="00A625DA" w:rsidRDefault="00A625DA" w:rsidP="00A625DA">
            <w:pPr>
              <w:tabs>
                <w:tab w:val="left" w:pos="405"/>
              </w:tabs>
              <w:rPr>
                <w:sz w:val="10"/>
              </w:rPr>
            </w:pPr>
            <w:r w:rsidRPr="00A625DA">
              <w:rPr>
                <w:sz w:val="10"/>
              </w:rPr>
              <w:tab/>
            </w:r>
          </w:p>
          <w:p w14:paraId="4C6FC772" w14:textId="77777777" w:rsidR="00337160" w:rsidRPr="00A625DA" w:rsidRDefault="00337160" w:rsidP="00A625DA">
            <w:pPr>
              <w:jc w:val="right"/>
              <w:rPr>
                <w:sz w:val="10"/>
              </w:rPr>
            </w:pPr>
          </w:p>
        </w:tc>
        <w:tc>
          <w:tcPr>
            <w:tcW w:w="715" w:type="pct"/>
            <w:shd w:val="clear" w:color="auto" w:fill="FFFFFF" w:themeFill="background1"/>
            <w:tcMar>
              <w:top w:w="0" w:type="dxa"/>
            </w:tcMar>
          </w:tcPr>
          <w:p w14:paraId="774330BC" w14:textId="77777777" w:rsidR="00A625DA" w:rsidRPr="00A625DA" w:rsidRDefault="00A625DA" w:rsidP="003517EB">
            <w:pPr>
              <w:jc w:val="center"/>
              <w:rPr>
                <w:sz w:val="10"/>
              </w:rPr>
            </w:pPr>
          </w:p>
          <w:p w14:paraId="67B191B5" w14:textId="77777777" w:rsidR="00A625DA" w:rsidRPr="00A625DA" w:rsidRDefault="00A625DA" w:rsidP="00A625DA">
            <w:pPr>
              <w:rPr>
                <w:sz w:val="10"/>
              </w:rPr>
            </w:pPr>
          </w:p>
          <w:p w14:paraId="222FBEDF" w14:textId="77777777" w:rsidR="00A625DA" w:rsidRPr="00A625DA" w:rsidRDefault="00A625DA" w:rsidP="00A625DA">
            <w:pPr>
              <w:rPr>
                <w:sz w:val="10"/>
              </w:rPr>
            </w:pPr>
          </w:p>
          <w:p w14:paraId="1CBA3CFE" w14:textId="77777777" w:rsidR="00A625DA" w:rsidRPr="00A625DA" w:rsidRDefault="00A625DA" w:rsidP="00A625DA">
            <w:pPr>
              <w:jc w:val="center"/>
              <w:rPr>
                <w:sz w:val="10"/>
              </w:rPr>
            </w:pPr>
          </w:p>
          <w:p w14:paraId="2FC296CB" w14:textId="77777777" w:rsidR="00A625DA" w:rsidRPr="00A625DA" w:rsidRDefault="00A625DA" w:rsidP="00A625DA">
            <w:pPr>
              <w:rPr>
                <w:sz w:val="10"/>
              </w:rPr>
            </w:pPr>
          </w:p>
          <w:p w14:paraId="571FBE44" w14:textId="77777777" w:rsidR="00337160" w:rsidRPr="00A625DA" w:rsidRDefault="00337160" w:rsidP="00A625DA">
            <w:pPr>
              <w:rPr>
                <w:sz w:val="10"/>
              </w:rPr>
            </w:pPr>
          </w:p>
        </w:tc>
      </w:tr>
    </w:tbl>
    <w:p w14:paraId="768D7D68" w14:textId="77777777" w:rsidR="00337160" w:rsidRDefault="00337160" w:rsidP="00A625DA">
      <w:pPr>
        <w:rPr>
          <w:sz w:val="16"/>
          <w:szCs w:val="16"/>
        </w:rPr>
      </w:pPr>
    </w:p>
    <w:sectPr w:rsidR="00337160" w:rsidSect="00A625DA">
      <w:footerReference w:type="default" r:id="rId39"/>
      <w:pgSz w:w="15840" w:h="12240" w:orient="landscape" w:code="1"/>
      <w:pgMar w:top="749" w:right="778" w:bottom="749" w:left="605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0620D" w14:textId="77777777" w:rsidR="0091785E" w:rsidRDefault="0091785E">
      <w:pPr>
        <w:spacing w:after="0" w:line="240" w:lineRule="auto"/>
      </w:pPr>
      <w:r>
        <w:separator/>
      </w:r>
    </w:p>
  </w:endnote>
  <w:endnote w:type="continuationSeparator" w:id="0">
    <w:p w14:paraId="16BF9D6E" w14:textId="77777777" w:rsidR="0091785E" w:rsidRDefault="0091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2DD9C" w14:textId="77777777" w:rsidR="0091785E" w:rsidRDefault="0091785E" w:rsidP="0048441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CB7D4" wp14:editId="18853DBF">
          <wp:simplePos x="0" y="0"/>
          <wp:positionH relativeFrom="margin">
            <wp:posOffset>7389495</wp:posOffset>
          </wp:positionH>
          <wp:positionV relativeFrom="paragraph">
            <wp:posOffset>8890</wp:posOffset>
          </wp:positionV>
          <wp:extent cx="2066925" cy="492974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CPA_PCPS_CMYK_REV.JPG"/>
                  <pic:cNvPicPr/>
                </pic:nvPicPr>
                <pic:blipFill rotWithShape="1">
                  <a:blip r:embed="rId1"/>
                  <a:srcRect l="12197" t="29908" r="10629" b="25764"/>
                  <a:stretch/>
                </pic:blipFill>
                <pic:spPr bwMode="auto">
                  <a:xfrm>
                    <a:off x="0" y="0"/>
                    <a:ext cx="2066925" cy="492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CC9053" w14:textId="77777777" w:rsidR="0091785E" w:rsidRDefault="00917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5E7FD" w14:textId="77777777" w:rsidR="0091785E" w:rsidRDefault="0091785E">
      <w:pPr>
        <w:spacing w:after="0" w:line="240" w:lineRule="auto"/>
      </w:pPr>
      <w:r>
        <w:separator/>
      </w:r>
    </w:p>
  </w:footnote>
  <w:footnote w:type="continuationSeparator" w:id="0">
    <w:p w14:paraId="4DD28E24" w14:textId="77777777" w:rsidR="0091785E" w:rsidRDefault="00917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/31/2018"/>
    <w:docVar w:name="MonthStart" w:val="1/1/2018"/>
  </w:docVars>
  <w:rsids>
    <w:rsidRoot w:val="00B31EA9"/>
    <w:rsid w:val="000434B3"/>
    <w:rsid w:val="0004362D"/>
    <w:rsid w:val="00056AAF"/>
    <w:rsid w:val="000929C2"/>
    <w:rsid w:val="000B0173"/>
    <w:rsid w:val="000C0BA7"/>
    <w:rsid w:val="000D72CB"/>
    <w:rsid w:val="000F3AE5"/>
    <w:rsid w:val="00120278"/>
    <w:rsid w:val="00125425"/>
    <w:rsid w:val="001305BF"/>
    <w:rsid w:val="00132489"/>
    <w:rsid w:val="0015723E"/>
    <w:rsid w:val="00174645"/>
    <w:rsid w:val="001B1419"/>
    <w:rsid w:val="001E363A"/>
    <w:rsid w:val="00236358"/>
    <w:rsid w:val="00291485"/>
    <w:rsid w:val="002E4097"/>
    <w:rsid w:val="002E48FD"/>
    <w:rsid w:val="00337160"/>
    <w:rsid w:val="00346D98"/>
    <w:rsid w:val="003517EB"/>
    <w:rsid w:val="00367CDE"/>
    <w:rsid w:val="003A74F2"/>
    <w:rsid w:val="003B60C5"/>
    <w:rsid w:val="003D3885"/>
    <w:rsid w:val="00402513"/>
    <w:rsid w:val="00416B20"/>
    <w:rsid w:val="0043637D"/>
    <w:rsid w:val="00437605"/>
    <w:rsid w:val="00447014"/>
    <w:rsid w:val="00484415"/>
    <w:rsid w:val="004A120F"/>
    <w:rsid w:val="005150DD"/>
    <w:rsid w:val="00515184"/>
    <w:rsid w:val="0055017A"/>
    <w:rsid w:val="00555840"/>
    <w:rsid w:val="00563F0A"/>
    <w:rsid w:val="005715CA"/>
    <w:rsid w:val="005750C5"/>
    <w:rsid w:val="00644369"/>
    <w:rsid w:val="006B475D"/>
    <w:rsid w:val="006C4A91"/>
    <w:rsid w:val="006D3557"/>
    <w:rsid w:val="006D3F5F"/>
    <w:rsid w:val="006E110D"/>
    <w:rsid w:val="006F6DB7"/>
    <w:rsid w:val="007B29DC"/>
    <w:rsid w:val="007D2166"/>
    <w:rsid w:val="00815055"/>
    <w:rsid w:val="00834FC3"/>
    <w:rsid w:val="00837FF0"/>
    <w:rsid w:val="008465AA"/>
    <w:rsid w:val="00850387"/>
    <w:rsid w:val="0087020E"/>
    <w:rsid w:val="00890D2C"/>
    <w:rsid w:val="008A3A32"/>
    <w:rsid w:val="008E03B3"/>
    <w:rsid w:val="008E5F6D"/>
    <w:rsid w:val="00901CAF"/>
    <w:rsid w:val="00907CFB"/>
    <w:rsid w:val="0091785E"/>
    <w:rsid w:val="00957BF4"/>
    <w:rsid w:val="009D4BA5"/>
    <w:rsid w:val="009F448D"/>
    <w:rsid w:val="00A21B8C"/>
    <w:rsid w:val="00A334C6"/>
    <w:rsid w:val="00A50628"/>
    <w:rsid w:val="00A625DA"/>
    <w:rsid w:val="00AB30BE"/>
    <w:rsid w:val="00AD6871"/>
    <w:rsid w:val="00AF49B2"/>
    <w:rsid w:val="00B21545"/>
    <w:rsid w:val="00B31EA9"/>
    <w:rsid w:val="00B71BC7"/>
    <w:rsid w:val="00B75A54"/>
    <w:rsid w:val="00BD1397"/>
    <w:rsid w:val="00BE33C9"/>
    <w:rsid w:val="00C26BE9"/>
    <w:rsid w:val="00C47FD1"/>
    <w:rsid w:val="00C6526C"/>
    <w:rsid w:val="00C7447C"/>
    <w:rsid w:val="00CC5359"/>
    <w:rsid w:val="00CE0FEF"/>
    <w:rsid w:val="00D161D2"/>
    <w:rsid w:val="00D16F67"/>
    <w:rsid w:val="00D56312"/>
    <w:rsid w:val="00D92458"/>
    <w:rsid w:val="00DB221E"/>
    <w:rsid w:val="00DE690D"/>
    <w:rsid w:val="00E16D26"/>
    <w:rsid w:val="00E42B54"/>
    <w:rsid w:val="00E65EC1"/>
    <w:rsid w:val="00E67552"/>
    <w:rsid w:val="00E947FC"/>
    <w:rsid w:val="00ED1640"/>
    <w:rsid w:val="00F00C61"/>
    <w:rsid w:val="00F20592"/>
    <w:rsid w:val="00F51713"/>
    <w:rsid w:val="00F9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9AE7734"/>
  <w15:docId w15:val="{4F3ABBD7-B5A6-486B-A5AA-433282E7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21316" w:themeColor="text2"/>
        <w:sz w:val="18"/>
        <w:szCs w:val="18"/>
        <w:lang w:val="en-US" w:eastAsia="ja-JP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line="240" w:lineRule="auto"/>
      <w:jc w:val="right"/>
      <w:outlineLvl w:val="0"/>
    </w:pPr>
    <w:rPr>
      <w:rFonts w:asciiTheme="majorHAnsi" w:eastAsiaTheme="majorEastAsia" w:hAnsiTheme="majorHAnsi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1"/>
    </w:pPr>
    <w:rPr>
      <w:rFonts w:asciiTheme="majorHAnsi" w:eastAsiaTheme="majorEastAsia" w:hAnsiTheme="majorHAnsi" w:cstheme="majorBidi"/>
      <w:b/>
      <w:i/>
      <w:cap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4"/>
    </w:pPr>
    <w:rPr>
      <w:rFonts w:asciiTheme="majorHAnsi" w:eastAsiaTheme="majorEastAsia" w:hAnsiTheme="majorHAnsi" w:cstheme="majorBidi"/>
      <w:b/>
      <w:caps/>
      <w:color w:val="606372" w:themeColor="accent1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aps/>
      <w:color w:val="606372" w:themeColor="accent1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i/>
      <w:iCs/>
      <w:color w:val="606372" w:themeColor="accent1"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606372" w:themeColor="accent1"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">
    <w:name w:val="Day"/>
    <w:basedOn w:val="Normal"/>
    <w:uiPriority w:val="2"/>
    <w:qFormat/>
    <w:pPr>
      <w:spacing w:after="60" w:line="240" w:lineRule="auto"/>
    </w:pPr>
    <w:rPr>
      <w:rFonts w:eastAsiaTheme="minorEastAsia"/>
      <w:caps/>
      <w:color w:val="474A55" w:themeColor="accent1" w:themeShade="BF"/>
      <w:spacing w:val="20"/>
      <w:sz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36"/>
      <w:szCs w:val="32"/>
    </w:rPr>
  </w:style>
  <w:style w:type="paragraph" w:customStyle="1" w:styleId="Month">
    <w:name w:val="Month"/>
    <w:basedOn w:val="Normal"/>
    <w:uiPriority w:val="1"/>
    <w:qFormat/>
    <w:pPr>
      <w:spacing w:after="720" w:line="240" w:lineRule="auto"/>
      <w:contextualSpacing/>
    </w:pPr>
    <w:rPr>
      <w:b/>
      <w:caps/>
      <w:sz w:val="16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caps/>
      <w:color w:val="606372" w:themeColor="accent1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color w:val="606372" w:themeColor="accent1"/>
      <w:sz w:val="4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caps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606372" w:themeColor="accen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aps/>
      <w:color w:val="606372" w:themeColor="accent1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606372" w:themeColor="accent1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06372" w:themeColor="accent1"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121316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606372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120" w:after="120" w:line="240" w:lineRule="auto"/>
      <w:contextualSpacing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120" w:after="120" w:line="240" w:lineRule="auto"/>
      <w:contextualSpacing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28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121316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121316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606372" w:themeColor="accent1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3"/>
    <w:unhideWhenUsed/>
    <w:qFormat/>
    <w:pPr>
      <w:spacing w:after="0" w:line="240" w:lineRule="auto"/>
      <w:jc w:val="right"/>
    </w:pPr>
    <w:rPr>
      <w:b/>
      <w:sz w:val="36"/>
    </w:rPr>
  </w:style>
  <w:style w:type="character" w:styleId="Emphasis">
    <w:name w:val="Emphasis"/>
    <w:basedOn w:val="DefaultParagraphFont"/>
    <w:uiPriority w:val="20"/>
    <w:unhideWhenUsed/>
    <w:qFormat/>
    <w:rPr>
      <w:color w:val="474A55" w:themeColor="accent1" w:themeShade="BF"/>
    </w:rPr>
  </w:style>
  <w:style w:type="character" w:customStyle="1" w:styleId="DateChar">
    <w:name w:val="Date Char"/>
    <w:basedOn w:val="DefaultParagraphFont"/>
    <w:link w:val="Date"/>
    <w:uiPriority w:val="3"/>
    <w:rPr>
      <w:b/>
      <w:sz w:val="3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image" Target="media/image1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erald\AppData\Roaming\Microsoft\Templates\Calendar.dotm" TargetMode="External"/></Relationships>
</file>

<file path=word/theme/theme1.xml><?xml version="1.0" encoding="utf-8"?>
<a:theme xmlns:a="http://schemas.openxmlformats.org/drawingml/2006/main" name="Feathered">
  <a:themeElements>
    <a:clrScheme name="Feathered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Feathered">
      <a:majorFont>
        <a:latin typeface="Century Schoolbook" panose="02040604050505020304"/>
        <a:ea typeface=""/>
        <a:cs typeface=""/>
        <a:font script="Jpan" typeface="メイリオ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eathered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B10EDF-5925-479A-B0FF-A9D8725EA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</Template>
  <TotalTime>112</TotalTime>
  <Pages>4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Gerald</dc:creator>
  <cp:keywords/>
  <dc:description/>
  <cp:lastModifiedBy>Shelly Guzzetta</cp:lastModifiedBy>
  <cp:revision>4</cp:revision>
  <cp:lastPrinted>2017-11-22T17:52:00Z</cp:lastPrinted>
  <dcterms:created xsi:type="dcterms:W3CDTF">2018-12-07T18:02:00Z</dcterms:created>
  <dcterms:modified xsi:type="dcterms:W3CDTF">2018-12-07T20:02:00Z</dcterms:modified>
</cp:coreProperties>
</file>